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E3A" w:rsidRDefault="00C65626" w:rsidP="00AC2FA2">
      <w:r>
        <w:rPr>
          <w:noProof/>
          <w:lang w:val="sv-SE" w:eastAsia="sv-SE"/>
        </w:rPr>
        <w:drawing>
          <wp:anchor distT="0" distB="0" distL="114300" distR="114300" simplePos="0" relativeHeight="251678720" behindDoc="0" locked="0" layoutInCell="1" allowOverlap="1" wp14:anchorId="731A30F7" wp14:editId="4ED560D4">
            <wp:simplePos x="0" y="0"/>
            <wp:positionH relativeFrom="margin">
              <wp:posOffset>-291834</wp:posOffset>
            </wp:positionH>
            <wp:positionV relativeFrom="paragraph">
              <wp:posOffset>201930</wp:posOffset>
            </wp:positionV>
            <wp:extent cx="1695450" cy="1436370"/>
            <wp:effectExtent l="0" t="0" r="0" b="0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u_logo_beskuren-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64" w:rsidRPr="005F641F" w:rsidRDefault="005F641F" w:rsidP="0097790C">
      <w:pPr>
        <w:pStyle w:val="Huvudtitelspace"/>
        <w:rPr>
          <w:rStyle w:val="Mainpagesubtitle"/>
        </w:rPr>
      </w:pPr>
      <w:r w:rsidRPr="00451D0B">
        <w:rPr>
          <w:rStyle w:val="Mainpagetitle"/>
          <w:color w:val="auto"/>
        </w:rPr>
        <w:t>Write your main title here</w:t>
      </w:r>
      <w:r w:rsidR="00EC0064" w:rsidRPr="005F641F">
        <w:rPr>
          <w:rStyle w:val="Mainpagetitle"/>
        </w:rPr>
        <w:br/>
      </w:r>
      <w:r w:rsidR="00EC0064" w:rsidRPr="005F641F">
        <w:rPr>
          <w:rStyle w:val="Mainpagesubtitle"/>
        </w:rPr>
        <w:t xml:space="preserve">– </w:t>
      </w:r>
      <w:r w:rsidRPr="005F641F">
        <w:rPr>
          <w:rStyle w:val="Mainpagesubtitle"/>
        </w:rPr>
        <w:t xml:space="preserve">continue with the subtitle on a new line </w:t>
      </w:r>
    </w:p>
    <w:bookmarkStart w:id="0" w:name="_Toc527098939"/>
    <w:p w:rsidR="00EC0064" w:rsidRPr="00840A6A" w:rsidRDefault="00336F06" w:rsidP="00840A6A">
      <w:pPr>
        <w:pStyle w:val="Mainpageotherlanguage"/>
        <w:rPr>
          <w:rStyle w:val="Mainpageotherlanguageold"/>
          <w:i/>
          <w:iCs w:val="0"/>
          <w:color w:val="auto"/>
        </w:rPr>
      </w:pPr>
      <w:r w:rsidRPr="00DD6AA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F0818D" wp14:editId="39169AF8">
                <wp:simplePos x="0" y="0"/>
                <wp:positionH relativeFrom="column">
                  <wp:posOffset>1226772</wp:posOffset>
                </wp:positionH>
                <wp:positionV relativeFrom="paragraph">
                  <wp:posOffset>77172</wp:posOffset>
                </wp:positionV>
                <wp:extent cx="2391928" cy="7634095"/>
                <wp:effectExtent l="0" t="0" r="111760" b="0"/>
                <wp:wrapNone/>
                <wp:docPr id="37" name="Platshållare för text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311083-14BB-4105-B07B-41F6C31F0AC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3700217">
                          <a:off x="0" y="0"/>
                          <a:ext cx="2391928" cy="7634095"/>
                        </a:xfrm>
                        <a:custGeom>
                          <a:avLst/>
                          <a:gdLst>
                            <a:gd name="connsiteX0" fmla="*/ 0 w 1533233"/>
                            <a:gd name="connsiteY0" fmla="*/ 6008703 h 6008703"/>
                            <a:gd name="connsiteX1" fmla="*/ 1533233 w 1533233"/>
                            <a:gd name="connsiteY1" fmla="*/ 0 h 6008703"/>
                            <a:gd name="connsiteX2" fmla="*/ 1533233 w 1533233"/>
                            <a:gd name="connsiteY2" fmla="*/ 6008703 h 6008703"/>
                            <a:gd name="connsiteX3" fmla="*/ 0 w 1533233"/>
                            <a:gd name="connsiteY3" fmla="*/ 6008703 h 6008703"/>
                            <a:gd name="connsiteX0" fmla="*/ 0 w 1533233"/>
                            <a:gd name="connsiteY0" fmla="*/ 6008703 h 6014621"/>
                            <a:gd name="connsiteX1" fmla="*/ 1533233 w 1533233"/>
                            <a:gd name="connsiteY1" fmla="*/ 0 h 6014621"/>
                            <a:gd name="connsiteX2" fmla="*/ 314033 w 1533233"/>
                            <a:gd name="connsiteY2" fmla="*/ 6014621 h 6014621"/>
                            <a:gd name="connsiteX3" fmla="*/ 0 w 1533233"/>
                            <a:gd name="connsiteY3" fmla="*/ 6008703 h 6014621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314033 w 1538565"/>
                            <a:gd name="connsiteY2" fmla="*/ 5849336 h 5849336"/>
                            <a:gd name="connsiteX3" fmla="*/ 0 w 1538565"/>
                            <a:gd name="connsiteY3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492752 w 1538565"/>
                            <a:gd name="connsiteY2" fmla="*/ 216524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42759"/>
                            <a:gd name="connsiteY0" fmla="*/ 5843418 h 5849336"/>
                            <a:gd name="connsiteX1" fmla="*/ 1538565 w 1542759"/>
                            <a:gd name="connsiteY1" fmla="*/ 0 h 5849336"/>
                            <a:gd name="connsiteX2" fmla="*/ 1542759 w 1542759"/>
                            <a:gd name="connsiteY2" fmla="*/ 54599 h 5849336"/>
                            <a:gd name="connsiteX3" fmla="*/ 314033 w 1542759"/>
                            <a:gd name="connsiteY3" fmla="*/ 5849336 h 5849336"/>
                            <a:gd name="connsiteX4" fmla="*/ 0 w 1542759"/>
                            <a:gd name="connsiteY4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535615 w 1538565"/>
                            <a:gd name="connsiteY2" fmla="*/ 56980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78477"/>
                            <a:gd name="connsiteY0" fmla="*/ 5843418 h 5849336"/>
                            <a:gd name="connsiteX1" fmla="*/ 1538565 w 1578477"/>
                            <a:gd name="connsiteY1" fmla="*/ 0 h 5849336"/>
                            <a:gd name="connsiteX2" fmla="*/ 1578477 w 1578477"/>
                            <a:gd name="connsiteY2" fmla="*/ 87937 h 5849336"/>
                            <a:gd name="connsiteX3" fmla="*/ 314033 w 1578477"/>
                            <a:gd name="connsiteY3" fmla="*/ 5849336 h 5849336"/>
                            <a:gd name="connsiteX4" fmla="*/ 0 w 1578477"/>
                            <a:gd name="connsiteY4" fmla="*/ 5843418 h 5849336"/>
                            <a:gd name="connsiteX0" fmla="*/ 0 w 1578502"/>
                            <a:gd name="connsiteY0" fmla="*/ 5843418 h 5849336"/>
                            <a:gd name="connsiteX1" fmla="*/ 1538565 w 1578502"/>
                            <a:gd name="connsiteY1" fmla="*/ 0 h 5849336"/>
                            <a:gd name="connsiteX2" fmla="*/ 1578477 w 1578502"/>
                            <a:gd name="connsiteY2" fmla="*/ 87937 h 5849336"/>
                            <a:gd name="connsiteX3" fmla="*/ 314033 w 1578502"/>
                            <a:gd name="connsiteY3" fmla="*/ 5849336 h 5849336"/>
                            <a:gd name="connsiteX4" fmla="*/ 0 w 1578502"/>
                            <a:gd name="connsiteY4" fmla="*/ 5843418 h 5849336"/>
                            <a:gd name="connsiteX0" fmla="*/ 0 w 1543111"/>
                            <a:gd name="connsiteY0" fmla="*/ 5843418 h 5849336"/>
                            <a:gd name="connsiteX1" fmla="*/ 1538565 w 1543111"/>
                            <a:gd name="connsiteY1" fmla="*/ 0 h 5849336"/>
                            <a:gd name="connsiteX2" fmla="*/ 1530852 w 1543111"/>
                            <a:gd name="connsiteY2" fmla="*/ 83174 h 5849336"/>
                            <a:gd name="connsiteX3" fmla="*/ 314033 w 1543111"/>
                            <a:gd name="connsiteY3" fmla="*/ 5849336 h 5849336"/>
                            <a:gd name="connsiteX4" fmla="*/ 0 w 1543111"/>
                            <a:gd name="connsiteY4" fmla="*/ 5843418 h 5849336"/>
                            <a:gd name="connsiteX0" fmla="*/ 0 w 1540225"/>
                            <a:gd name="connsiteY0" fmla="*/ 5843418 h 5849336"/>
                            <a:gd name="connsiteX1" fmla="*/ 1538565 w 1540225"/>
                            <a:gd name="connsiteY1" fmla="*/ 0 h 5849336"/>
                            <a:gd name="connsiteX2" fmla="*/ 1530852 w 1540225"/>
                            <a:gd name="connsiteY2" fmla="*/ 83174 h 5849336"/>
                            <a:gd name="connsiteX3" fmla="*/ 314033 w 1540225"/>
                            <a:gd name="connsiteY3" fmla="*/ 5849336 h 5849336"/>
                            <a:gd name="connsiteX4" fmla="*/ 0 w 1540225"/>
                            <a:gd name="connsiteY4" fmla="*/ 5843418 h 5849336"/>
                            <a:gd name="connsiteX0" fmla="*/ 0 w 1545425"/>
                            <a:gd name="connsiteY0" fmla="*/ 5843418 h 5849336"/>
                            <a:gd name="connsiteX1" fmla="*/ 1538565 w 1545425"/>
                            <a:gd name="connsiteY1" fmla="*/ 0 h 5849336"/>
                            <a:gd name="connsiteX2" fmla="*/ 1545139 w 1545425"/>
                            <a:gd name="connsiteY2" fmla="*/ 80793 h 5849336"/>
                            <a:gd name="connsiteX3" fmla="*/ 314033 w 1545425"/>
                            <a:gd name="connsiteY3" fmla="*/ 5849336 h 5849336"/>
                            <a:gd name="connsiteX4" fmla="*/ 0 w 1545425"/>
                            <a:gd name="connsiteY4" fmla="*/ 5843418 h 5849336"/>
                            <a:gd name="connsiteX0" fmla="*/ 0 w 1543488"/>
                            <a:gd name="connsiteY0" fmla="*/ 5843418 h 5849336"/>
                            <a:gd name="connsiteX1" fmla="*/ 1538565 w 1543488"/>
                            <a:gd name="connsiteY1" fmla="*/ 0 h 5849336"/>
                            <a:gd name="connsiteX2" fmla="*/ 1542758 w 1543488"/>
                            <a:gd name="connsiteY2" fmla="*/ 49836 h 5849336"/>
                            <a:gd name="connsiteX3" fmla="*/ 314033 w 1543488"/>
                            <a:gd name="connsiteY3" fmla="*/ 5849336 h 5849336"/>
                            <a:gd name="connsiteX4" fmla="*/ 0 w 1543488"/>
                            <a:gd name="connsiteY4" fmla="*/ 5843418 h 5849336"/>
                            <a:gd name="connsiteX0" fmla="*/ 0 w 1547499"/>
                            <a:gd name="connsiteY0" fmla="*/ 6878649 h 6884567"/>
                            <a:gd name="connsiteX1" fmla="*/ 1545097 w 1547499"/>
                            <a:gd name="connsiteY1" fmla="*/ 0 h 6884567"/>
                            <a:gd name="connsiteX2" fmla="*/ 1542758 w 1547499"/>
                            <a:gd name="connsiteY2" fmla="*/ 1085067 h 6884567"/>
                            <a:gd name="connsiteX3" fmla="*/ 314033 w 1547499"/>
                            <a:gd name="connsiteY3" fmla="*/ 6884567 h 6884567"/>
                            <a:gd name="connsiteX4" fmla="*/ 0 w 1547499"/>
                            <a:gd name="connsiteY4" fmla="*/ 6878649 h 6884567"/>
                            <a:gd name="connsiteX0" fmla="*/ 0 w 1565663"/>
                            <a:gd name="connsiteY0" fmla="*/ 6878649 h 6884567"/>
                            <a:gd name="connsiteX1" fmla="*/ 1545097 w 1565663"/>
                            <a:gd name="connsiteY1" fmla="*/ 0 h 6884567"/>
                            <a:gd name="connsiteX2" fmla="*/ 1565618 w 1565663"/>
                            <a:gd name="connsiteY2" fmla="*/ 20444 h 6884567"/>
                            <a:gd name="connsiteX3" fmla="*/ 314033 w 1565663"/>
                            <a:gd name="connsiteY3" fmla="*/ 6884567 h 6884567"/>
                            <a:gd name="connsiteX4" fmla="*/ 0 w 1565663"/>
                            <a:gd name="connsiteY4" fmla="*/ 6878649 h 6884567"/>
                            <a:gd name="connsiteX0" fmla="*/ 0 w 1565663"/>
                            <a:gd name="connsiteY0" fmla="*/ 6878649 h 6887833"/>
                            <a:gd name="connsiteX1" fmla="*/ 1545097 w 1565663"/>
                            <a:gd name="connsiteY1" fmla="*/ 0 h 6887833"/>
                            <a:gd name="connsiteX2" fmla="*/ 1565618 w 1565663"/>
                            <a:gd name="connsiteY2" fmla="*/ 20444 h 6887833"/>
                            <a:gd name="connsiteX3" fmla="*/ 349955 w 1565663"/>
                            <a:gd name="connsiteY3" fmla="*/ 6887833 h 6887833"/>
                            <a:gd name="connsiteX4" fmla="*/ 0 w 1565663"/>
                            <a:gd name="connsiteY4" fmla="*/ 6878649 h 6887833"/>
                            <a:gd name="connsiteX0" fmla="*/ 0 w 1545179"/>
                            <a:gd name="connsiteY0" fmla="*/ 6878649 h 6887833"/>
                            <a:gd name="connsiteX1" fmla="*/ 1545097 w 1545179"/>
                            <a:gd name="connsiteY1" fmla="*/ 0 h 6887833"/>
                            <a:gd name="connsiteX2" fmla="*/ 1210984 w 1545179"/>
                            <a:gd name="connsiteY2" fmla="*/ 27397 h 6887833"/>
                            <a:gd name="connsiteX3" fmla="*/ 349955 w 1545179"/>
                            <a:gd name="connsiteY3" fmla="*/ 6887833 h 6887833"/>
                            <a:gd name="connsiteX4" fmla="*/ 0 w 1545179"/>
                            <a:gd name="connsiteY4" fmla="*/ 6878649 h 6887833"/>
                            <a:gd name="connsiteX0" fmla="*/ 0 w 1451337"/>
                            <a:gd name="connsiteY0" fmla="*/ 6868218 h 6877402"/>
                            <a:gd name="connsiteX1" fmla="*/ 1451223 w 1451337"/>
                            <a:gd name="connsiteY1" fmla="*/ 0 h 6877402"/>
                            <a:gd name="connsiteX2" fmla="*/ 1210984 w 1451337"/>
                            <a:gd name="connsiteY2" fmla="*/ 16966 h 6877402"/>
                            <a:gd name="connsiteX3" fmla="*/ 349955 w 1451337"/>
                            <a:gd name="connsiteY3" fmla="*/ 6877402 h 6877402"/>
                            <a:gd name="connsiteX4" fmla="*/ 0 w 1451337"/>
                            <a:gd name="connsiteY4" fmla="*/ 6868218 h 6877402"/>
                            <a:gd name="connsiteX0" fmla="*/ 0 w 1336699"/>
                            <a:gd name="connsiteY0" fmla="*/ 6868218 h 6877402"/>
                            <a:gd name="connsiteX1" fmla="*/ 1336488 w 1336699"/>
                            <a:gd name="connsiteY1" fmla="*/ 0 h 6877402"/>
                            <a:gd name="connsiteX2" fmla="*/ 1210984 w 1336699"/>
                            <a:gd name="connsiteY2" fmla="*/ 16966 h 6877402"/>
                            <a:gd name="connsiteX3" fmla="*/ 349955 w 1336699"/>
                            <a:gd name="connsiteY3" fmla="*/ 6877402 h 6877402"/>
                            <a:gd name="connsiteX4" fmla="*/ 0 w 1336699"/>
                            <a:gd name="connsiteY4" fmla="*/ 6868218 h 6877402"/>
                            <a:gd name="connsiteX0" fmla="*/ 0 w 1357531"/>
                            <a:gd name="connsiteY0" fmla="*/ 6865162 h 6874346"/>
                            <a:gd name="connsiteX1" fmla="*/ 1357349 w 1357531"/>
                            <a:gd name="connsiteY1" fmla="*/ 421 h 6874346"/>
                            <a:gd name="connsiteX2" fmla="*/ 1210984 w 1357531"/>
                            <a:gd name="connsiteY2" fmla="*/ 13910 h 6874346"/>
                            <a:gd name="connsiteX3" fmla="*/ 349955 w 1357531"/>
                            <a:gd name="connsiteY3" fmla="*/ 6874346 h 6874346"/>
                            <a:gd name="connsiteX4" fmla="*/ 0 w 1357531"/>
                            <a:gd name="connsiteY4" fmla="*/ 6865162 h 6874346"/>
                            <a:gd name="connsiteX0" fmla="*/ 0 w 1358108"/>
                            <a:gd name="connsiteY0" fmla="*/ 6865162 h 6874346"/>
                            <a:gd name="connsiteX1" fmla="*/ 1357349 w 1358108"/>
                            <a:gd name="connsiteY1" fmla="*/ 421 h 6874346"/>
                            <a:gd name="connsiteX2" fmla="*/ 1329196 w 1358108"/>
                            <a:gd name="connsiteY2" fmla="*/ 13910 h 6874346"/>
                            <a:gd name="connsiteX3" fmla="*/ 349955 w 1358108"/>
                            <a:gd name="connsiteY3" fmla="*/ 6874346 h 6874346"/>
                            <a:gd name="connsiteX4" fmla="*/ 0 w 1358108"/>
                            <a:gd name="connsiteY4" fmla="*/ 6865162 h 6874346"/>
                            <a:gd name="connsiteX0" fmla="*/ 0 w 1443939"/>
                            <a:gd name="connsiteY0" fmla="*/ 6867961 h 6877145"/>
                            <a:gd name="connsiteX1" fmla="*/ 1357349 w 1443939"/>
                            <a:gd name="connsiteY1" fmla="*/ 3220 h 6877145"/>
                            <a:gd name="connsiteX2" fmla="*/ 1443931 w 1443939"/>
                            <a:gd name="connsiteY2" fmla="*/ 13233 h 6877145"/>
                            <a:gd name="connsiteX3" fmla="*/ 349955 w 1443939"/>
                            <a:gd name="connsiteY3" fmla="*/ 6877145 h 6877145"/>
                            <a:gd name="connsiteX4" fmla="*/ 0 w 1443939"/>
                            <a:gd name="connsiteY4" fmla="*/ 6867961 h 6877145"/>
                            <a:gd name="connsiteX0" fmla="*/ 0 w 1443933"/>
                            <a:gd name="connsiteY0" fmla="*/ 6867961 h 6877145"/>
                            <a:gd name="connsiteX1" fmla="*/ 1190462 w 1443933"/>
                            <a:gd name="connsiteY1" fmla="*/ 3220 h 6877145"/>
                            <a:gd name="connsiteX2" fmla="*/ 1443931 w 1443933"/>
                            <a:gd name="connsiteY2" fmla="*/ 13233 h 6877145"/>
                            <a:gd name="connsiteX3" fmla="*/ 349955 w 1443933"/>
                            <a:gd name="connsiteY3" fmla="*/ 6877145 h 6877145"/>
                            <a:gd name="connsiteX4" fmla="*/ 0 w 1443933"/>
                            <a:gd name="connsiteY4" fmla="*/ 6867961 h 6877145"/>
                            <a:gd name="connsiteX0" fmla="*/ 0 w 1332678"/>
                            <a:gd name="connsiteY0" fmla="*/ 6882794 h 6891978"/>
                            <a:gd name="connsiteX1" fmla="*/ 1190462 w 1332678"/>
                            <a:gd name="connsiteY1" fmla="*/ 18053 h 6891978"/>
                            <a:gd name="connsiteX2" fmla="*/ 1332673 w 1332678"/>
                            <a:gd name="connsiteY2" fmla="*/ 10682 h 6891978"/>
                            <a:gd name="connsiteX3" fmla="*/ 349955 w 1332678"/>
                            <a:gd name="connsiteY3" fmla="*/ 6891978 h 6891978"/>
                            <a:gd name="connsiteX4" fmla="*/ 0 w 1332678"/>
                            <a:gd name="connsiteY4" fmla="*/ 6882794 h 6891978"/>
                            <a:gd name="connsiteX0" fmla="*/ 0 w 1350062"/>
                            <a:gd name="connsiteY0" fmla="*/ 6882794 h 6891978"/>
                            <a:gd name="connsiteX1" fmla="*/ 1190462 w 1350062"/>
                            <a:gd name="connsiteY1" fmla="*/ 18053 h 6891978"/>
                            <a:gd name="connsiteX2" fmla="*/ 1350058 w 1350062"/>
                            <a:gd name="connsiteY2" fmla="*/ 10682 h 6891978"/>
                            <a:gd name="connsiteX3" fmla="*/ 349955 w 1350062"/>
                            <a:gd name="connsiteY3" fmla="*/ 6891978 h 6891978"/>
                            <a:gd name="connsiteX4" fmla="*/ 0 w 1350062"/>
                            <a:gd name="connsiteY4" fmla="*/ 6882794 h 6891978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49955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95153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977811"/>
                            <a:gd name="connsiteX1" fmla="*/ 1333011 w 1350115"/>
                            <a:gd name="connsiteY1" fmla="*/ 0 h 6977811"/>
                            <a:gd name="connsiteX2" fmla="*/ 1350058 w 1350115"/>
                            <a:gd name="connsiteY2" fmla="*/ 16967 h 6977811"/>
                            <a:gd name="connsiteX3" fmla="*/ 298524 w 1350115"/>
                            <a:gd name="connsiteY3" fmla="*/ 6977811 h 6977811"/>
                            <a:gd name="connsiteX4" fmla="*/ 0 w 1350115"/>
                            <a:gd name="connsiteY4" fmla="*/ 6889079 h 6977811"/>
                            <a:gd name="connsiteX0" fmla="*/ 0 w 1793022"/>
                            <a:gd name="connsiteY0" fmla="*/ 6984988 h 7073720"/>
                            <a:gd name="connsiteX1" fmla="*/ 1333011 w 1793022"/>
                            <a:gd name="connsiteY1" fmla="*/ 95909 h 7073720"/>
                            <a:gd name="connsiteX2" fmla="*/ 1793021 w 1793022"/>
                            <a:gd name="connsiteY2" fmla="*/ 5626 h 7073720"/>
                            <a:gd name="connsiteX3" fmla="*/ 298524 w 1793022"/>
                            <a:gd name="connsiteY3" fmla="*/ 7073720 h 7073720"/>
                            <a:gd name="connsiteX4" fmla="*/ 0 w 1793022"/>
                            <a:gd name="connsiteY4" fmla="*/ 6984988 h 7073720"/>
                            <a:gd name="connsiteX0" fmla="*/ 0 w 1825203"/>
                            <a:gd name="connsiteY0" fmla="*/ 9566587 h 9655319"/>
                            <a:gd name="connsiteX1" fmla="*/ 1824506 w 1825203"/>
                            <a:gd name="connsiteY1" fmla="*/ 0 h 9655319"/>
                            <a:gd name="connsiteX2" fmla="*/ 1793021 w 1825203"/>
                            <a:gd name="connsiteY2" fmla="*/ 2587225 h 9655319"/>
                            <a:gd name="connsiteX3" fmla="*/ 298524 w 1825203"/>
                            <a:gd name="connsiteY3" fmla="*/ 9655319 h 9655319"/>
                            <a:gd name="connsiteX4" fmla="*/ 0 w 1825203"/>
                            <a:gd name="connsiteY4" fmla="*/ 9566587 h 9655319"/>
                            <a:gd name="connsiteX0" fmla="*/ 0 w 1878953"/>
                            <a:gd name="connsiteY0" fmla="*/ 9566587 h 9655319"/>
                            <a:gd name="connsiteX1" fmla="*/ 1824506 w 1878953"/>
                            <a:gd name="connsiteY1" fmla="*/ 0 h 9655319"/>
                            <a:gd name="connsiteX2" fmla="*/ 1878939 w 1878953"/>
                            <a:gd name="connsiteY2" fmla="*/ 102298 h 9655319"/>
                            <a:gd name="connsiteX3" fmla="*/ 298524 w 1878953"/>
                            <a:gd name="connsiteY3" fmla="*/ 9655319 h 9655319"/>
                            <a:gd name="connsiteX4" fmla="*/ 0 w 1878953"/>
                            <a:gd name="connsiteY4" fmla="*/ 9566587 h 9655319"/>
                            <a:gd name="connsiteX0" fmla="*/ 0 w 2012548"/>
                            <a:gd name="connsiteY0" fmla="*/ 9562366 h 9655319"/>
                            <a:gd name="connsiteX1" fmla="*/ 1958101 w 2012548"/>
                            <a:gd name="connsiteY1" fmla="*/ 0 h 9655319"/>
                            <a:gd name="connsiteX2" fmla="*/ 2012534 w 2012548"/>
                            <a:gd name="connsiteY2" fmla="*/ 102298 h 9655319"/>
                            <a:gd name="connsiteX3" fmla="*/ 432119 w 2012548"/>
                            <a:gd name="connsiteY3" fmla="*/ 9655319 h 9655319"/>
                            <a:gd name="connsiteX4" fmla="*/ 0 w 2012548"/>
                            <a:gd name="connsiteY4" fmla="*/ 9562366 h 9655319"/>
                            <a:gd name="connsiteX0" fmla="*/ 0 w 2012548"/>
                            <a:gd name="connsiteY0" fmla="*/ 9562366 h 9636679"/>
                            <a:gd name="connsiteX1" fmla="*/ 1958101 w 2012548"/>
                            <a:gd name="connsiteY1" fmla="*/ 0 h 9636679"/>
                            <a:gd name="connsiteX2" fmla="*/ 2012534 w 2012548"/>
                            <a:gd name="connsiteY2" fmla="*/ 102298 h 9636679"/>
                            <a:gd name="connsiteX3" fmla="*/ 442312 w 2012548"/>
                            <a:gd name="connsiteY3" fmla="*/ 9636679 h 9636679"/>
                            <a:gd name="connsiteX4" fmla="*/ 0 w 2012548"/>
                            <a:gd name="connsiteY4" fmla="*/ 9562366 h 9636679"/>
                            <a:gd name="connsiteX0" fmla="*/ 0 w 4154363"/>
                            <a:gd name="connsiteY0" fmla="*/ 9562366 h 9636679"/>
                            <a:gd name="connsiteX1" fmla="*/ 1958101 w 4154363"/>
                            <a:gd name="connsiteY1" fmla="*/ 0 h 9636679"/>
                            <a:gd name="connsiteX2" fmla="*/ 4154363 w 4154363"/>
                            <a:gd name="connsiteY2" fmla="*/ 137117 h 9636679"/>
                            <a:gd name="connsiteX3" fmla="*/ 442312 w 4154363"/>
                            <a:gd name="connsiteY3" fmla="*/ 9636679 h 9636679"/>
                            <a:gd name="connsiteX4" fmla="*/ 0 w 4154363"/>
                            <a:gd name="connsiteY4" fmla="*/ 9562366 h 9636679"/>
                            <a:gd name="connsiteX0" fmla="*/ 0 w 4154381"/>
                            <a:gd name="connsiteY0" fmla="*/ 9572705 h 9647018"/>
                            <a:gd name="connsiteX1" fmla="*/ 4111033 w 4154381"/>
                            <a:gd name="connsiteY1" fmla="*/ 0 h 9647018"/>
                            <a:gd name="connsiteX2" fmla="*/ 4154363 w 4154381"/>
                            <a:gd name="connsiteY2" fmla="*/ 147456 h 9647018"/>
                            <a:gd name="connsiteX3" fmla="*/ 442312 w 4154381"/>
                            <a:gd name="connsiteY3" fmla="*/ 9647018 h 9647018"/>
                            <a:gd name="connsiteX4" fmla="*/ 0 w 4154381"/>
                            <a:gd name="connsiteY4" fmla="*/ 9572705 h 9647018"/>
                            <a:gd name="connsiteX0" fmla="*/ 0 w 4154375"/>
                            <a:gd name="connsiteY0" fmla="*/ 9515121 h 9589434"/>
                            <a:gd name="connsiteX1" fmla="*/ 4093135 w 4154375"/>
                            <a:gd name="connsiteY1" fmla="*/ 0 h 9589434"/>
                            <a:gd name="connsiteX2" fmla="*/ 4154363 w 4154375"/>
                            <a:gd name="connsiteY2" fmla="*/ 89872 h 9589434"/>
                            <a:gd name="connsiteX3" fmla="*/ 442312 w 4154375"/>
                            <a:gd name="connsiteY3" fmla="*/ 9589434 h 9589434"/>
                            <a:gd name="connsiteX4" fmla="*/ 0 w 4154375"/>
                            <a:gd name="connsiteY4" fmla="*/ 9515121 h 9589434"/>
                            <a:gd name="connsiteX0" fmla="*/ -1 w 4034760"/>
                            <a:gd name="connsiteY0" fmla="*/ 9239138 h 9589434"/>
                            <a:gd name="connsiteX1" fmla="*/ 3973520 w 4034760"/>
                            <a:gd name="connsiteY1" fmla="*/ 0 h 9589434"/>
                            <a:gd name="connsiteX2" fmla="*/ 4034748 w 4034760"/>
                            <a:gd name="connsiteY2" fmla="*/ 89872 h 9589434"/>
                            <a:gd name="connsiteX3" fmla="*/ 322697 w 4034760"/>
                            <a:gd name="connsiteY3" fmla="*/ 9589434 h 9589434"/>
                            <a:gd name="connsiteX4" fmla="*/ -1 w 4034760"/>
                            <a:gd name="connsiteY4" fmla="*/ 9239138 h 9589434"/>
                            <a:gd name="connsiteX0" fmla="*/ 1 w 4156245"/>
                            <a:gd name="connsiteY0" fmla="*/ 9344465 h 9589434"/>
                            <a:gd name="connsiteX1" fmla="*/ 4095005 w 4156245"/>
                            <a:gd name="connsiteY1" fmla="*/ 0 h 9589434"/>
                            <a:gd name="connsiteX2" fmla="*/ 4156233 w 4156245"/>
                            <a:gd name="connsiteY2" fmla="*/ 89872 h 9589434"/>
                            <a:gd name="connsiteX3" fmla="*/ 444182 w 4156245"/>
                            <a:gd name="connsiteY3" fmla="*/ 9589434 h 9589434"/>
                            <a:gd name="connsiteX4" fmla="*/ 1 w 4156245"/>
                            <a:gd name="connsiteY4" fmla="*/ 9344465 h 9589434"/>
                            <a:gd name="connsiteX0" fmla="*/ -1 w 4156243"/>
                            <a:gd name="connsiteY0" fmla="*/ 9344465 h 9617058"/>
                            <a:gd name="connsiteX1" fmla="*/ 4095003 w 4156243"/>
                            <a:gd name="connsiteY1" fmla="*/ 0 h 9617058"/>
                            <a:gd name="connsiteX2" fmla="*/ 4156231 w 4156243"/>
                            <a:gd name="connsiteY2" fmla="*/ 89872 h 9617058"/>
                            <a:gd name="connsiteX3" fmla="*/ 448321 w 4156243"/>
                            <a:gd name="connsiteY3" fmla="*/ 9617057 h 9617058"/>
                            <a:gd name="connsiteX4" fmla="*/ -1 w 4156243"/>
                            <a:gd name="connsiteY4" fmla="*/ 9344465 h 9617058"/>
                            <a:gd name="connsiteX0" fmla="*/ 0 w 4215859"/>
                            <a:gd name="connsiteY0" fmla="*/ 9308274 h 9617056"/>
                            <a:gd name="connsiteX1" fmla="*/ 4154619 w 4215859"/>
                            <a:gd name="connsiteY1" fmla="*/ 0 h 9617056"/>
                            <a:gd name="connsiteX2" fmla="*/ 4215847 w 4215859"/>
                            <a:gd name="connsiteY2" fmla="*/ 89872 h 9617056"/>
                            <a:gd name="connsiteX3" fmla="*/ 507937 w 4215859"/>
                            <a:gd name="connsiteY3" fmla="*/ 9617057 h 9617056"/>
                            <a:gd name="connsiteX4" fmla="*/ 0 w 4215859"/>
                            <a:gd name="connsiteY4" fmla="*/ 9308274 h 9617056"/>
                            <a:gd name="connsiteX0" fmla="*/ 0 w 4215859"/>
                            <a:gd name="connsiteY0" fmla="*/ 9308274 h 9661379"/>
                            <a:gd name="connsiteX1" fmla="*/ 4154619 w 4215859"/>
                            <a:gd name="connsiteY1" fmla="*/ 0 h 9661379"/>
                            <a:gd name="connsiteX2" fmla="*/ 4215847 w 4215859"/>
                            <a:gd name="connsiteY2" fmla="*/ 89872 h 9661379"/>
                            <a:gd name="connsiteX3" fmla="*/ 607688 w 4215859"/>
                            <a:gd name="connsiteY3" fmla="*/ 9661379 h 9661379"/>
                            <a:gd name="connsiteX4" fmla="*/ 0 w 4215859"/>
                            <a:gd name="connsiteY4" fmla="*/ 9308274 h 9661379"/>
                            <a:gd name="connsiteX0" fmla="*/ 0 w 4215859"/>
                            <a:gd name="connsiteY0" fmla="*/ 9308274 h 9606903"/>
                            <a:gd name="connsiteX1" fmla="*/ 4154619 w 4215859"/>
                            <a:gd name="connsiteY1" fmla="*/ 0 h 9606903"/>
                            <a:gd name="connsiteX2" fmla="*/ 4215847 w 4215859"/>
                            <a:gd name="connsiteY2" fmla="*/ 89872 h 9606903"/>
                            <a:gd name="connsiteX3" fmla="*/ 459103 w 4215859"/>
                            <a:gd name="connsiteY3" fmla="*/ 9606903 h 9606903"/>
                            <a:gd name="connsiteX4" fmla="*/ 0 w 4215859"/>
                            <a:gd name="connsiteY4" fmla="*/ 9308274 h 9606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15859" h="9606903">
                              <a:moveTo>
                                <a:pt x="0" y="9308274"/>
                              </a:moveTo>
                              <a:lnTo>
                                <a:pt x="4154619" y="0"/>
                              </a:lnTo>
                              <a:cubicBezTo>
                                <a:pt x="4160780" y="26931"/>
                                <a:pt x="4216831" y="53417"/>
                                <a:pt x="4215847" y="89872"/>
                              </a:cubicBezTo>
                              <a:lnTo>
                                <a:pt x="459103" y="9606903"/>
                              </a:lnTo>
                              <a:lnTo>
                                <a:pt x="0" y="9308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C147E" id="Platshållare för text 36" o:spid="_x0000_s1026" style="position:absolute;margin-left:96.6pt;margin-top:6.1pt;width:188.35pt;height:601.1pt;rotation:404162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15859,960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" path="m,9308274l4154619,v6161,26931,62212,53417,61228,89872l459103,9606903,,9308274xe" fillcolor="#c4d600" stroked="f">
                <v:path arrowok="t" o:connecttype="custom" o:connectlocs="0,7396790;2357183,0;2391921,71416;260479,7634095;0,7396790" o:connectangles="0,0,0,0,0"/>
                <o:lock v:ext="edit" grouping="t"/>
              </v:shape>
            </w:pict>
          </mc:Fallback>
        </mc:AlternateContent>
      </w:r>
      <w:r w:rsidR="00EC0064" w:rsidRPr="00DD6AAB">
        <w:rPr>
          <w:rStyle w:val="LinjeframsidaLinefrontpage"/>
          <w:b w:val="0"/>
          <w:bCs w:val="0"/>
          <w:i/>
          <w:iCs w:val="0"/>
          <w:noProof/>
          <w:color w:val="auto"/>
          <w:lang w:val="sv-SE"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9BBA09" wp14:editId="193CD4EC">
                <wp:simplePos x="0" y="0"/>
                <wp:positionH relativeFrom="column">
                  <wp:posOffset>635</wp:posOffset>
                </wp:positionH>
                <wp:positionV relativeFrom="paragraph">
                  <wp:posOffset>127211</wp:posOffset>
                </wp:positionV>
                <wp:extent cx="4969934" cy="0"/>
                <wp:effectExtent l="0" t="12700" r="34290" b="2540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9934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AFD84" id="Rak 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0pt" to="391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" strokecolor="windowText" strokeweight="2.5pt">
                <v:stroke joinstyle="miter"/>
              </v:line>
            </w:pict>
          </mc:Fallback>
        </mc:AlternateContent>
      </w:r>
      <w:r w:rsidR="000170B8" w:rsidRPr="00DD6AAB">
        <w:rPr>
          <w:rStyle w:val="Mainpageotherlanguageold"/>
          <w:i/>
          <w:iCs w:val="0"/>
          <w:color w:val="auto"/>
        </w:rPr>
        <w:t>You can add</w:t>
      </w:r>
      <w:r w:rsidR="005F641F" w:rsidRPr="00DD6AAB">
        <w:rPr>
          <w:rStyle w:val="Mainpageotherlanguageold"/>
          <w:i/>
          <w:iCs w:val="0"/>
          <w:color w:val="auto"/>
        </w:rPr>
        <w:t xml:space="preserve"> </w:t>
      </w:r>
      <w:r w:rsidR="00977F9E" w:rsidRPr="00DD6AAB">
        <w:rPr>
          <w:rStyle w:val="Mainpageotherlanguageold"/>
          <w:i/>
          <w:iCs w:val="0"/>
          <w:color w:val="auto"/>
        </w:rPr>
        <w:t xml:space="preserve">your </w:t>
      </w:r>
      <w:r w:rsidR="005F641F" w:rsidRPr="00DD6AAB">
        <w:rPr>
          <w:rStyle w:val="Mainpageotherlanguageold"/>
          <w:i/>
          <w:iCs w:val="0"/>
          <w:color w:val="auto"/>
        </w:rPr>
        <w:t>m</w:t>
      </w:r>
      <w:r w:rsidR="000170B8" w:rsidRPr="00DD6AAB">
        <w:rPr>
          <w:rStyle w:val="Mainpageotherlanguageold"/>
          <w:i/>
          <w:iCs w:val="0"/>
          <w:color w:val="auto"/>
        </w:rPr>
        <w:t xml:space="preserve">ain title and subtitle </w:t>
      </w:r>
      <w:r w:rsidR="00977F9E" w:rsidRPr="00DD6AAB">
        <w:rPr>
          <w:rStyle w:val="Mainpageotherlanguageold"/>
          <w:i/>
          <w:iCs w:val="0"/>
          <w:color w:val="auto"/>
        </w:rPr>
        <w:t xml:space="preserve">in another language </w:t>
      </w:r>
      <w:r w:rsidR="000170B8" w:rsidRPr="00DD6AAB">
        <w:rPr>
          <w:rStyle w:val="Mainpageotherlanguageold"/>
          <w:i/>
          <w:iCs w:val="0"/>
          <w:color w:val="auto"/>
        </w:rPr>
        <w:t>here</w:t>
      </w:r>
      <w:r w:rsidR="00EC0064" w:rsidRPr="00DD6AAB">
        <w:rPr>
          <w:rStyle w:val="Mainpageotherlanguageold"/>
          <w:i/>
          <w:iCs w:val="0"/>
          <w:color w:val="auto"/>
        </w:rPr>
        <w:t xml:space="preserve"> </w:t>
      </w:r>
      <w:bookmarkEnd w:id="0"/>
    </w:p>
    <w:p w:rsidR="00DD6AAB" w:rsidRDefault="005F641F" w:rsidP="007224DA">
      <w:pPr>
        <w:pStyle w:val="Mainpageauthor"/>
      </w:pPr>
      <w:r>
        <w:t>Author’s name</w:t>
      </w:r>
    </w:p>
    <w:p w:rsidR="00EC0064" w:rsidRPr="00EC0064" w:rsidRDefault="005F641F" w:rsidP="007224DA">
      <w:pPr>
        <w:pStyle w:val="Mainpageauthor"/>
      </w:pPr>
      <w:r>
        <w:t xml:space="preserve"> </w:t>
      </w:r>
    </w:p>
    <w:p w:rsidR="008D080F" w:rsidRDefault="005246C9" w:rsidP="0057359A">
      <w:pPr>
        <w:sectPr w:rsidR="008D080F" w:rsidSect="007612C7">
          <w:type w:val="continuous"/>
          <w:pgSz w:w="11900" w:h="16840"/>
          <w:pgMar w:top="851" w:right="1985" w:bottom="1701" w:left="1985" w:header="720" w:footer="720" w:gutter="0"/>
          <w:cols w:space="708"/>
          <w:docGrid w:linePitch="360"/>
        </w:sectPr>
      </w:pPr>
      <w:r w:rsidRPr="00336F0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550FEE" wp14:editId="5EC8CF0C">
                <wp:simplePos x="0" y="0"/>
                <wp:positionH relativeFrom="column">
                  <wp:posOffset>-1258570</wp:posOffset>
                </wp:positionH>
                <wp:positionV relativeFrom="paragraph">
                  <wp:posOffset>1411605</wp:posOffset>
                </wp:positionV>
                <wp:extent cx="7569200" cy="3874135"/>
                <wp:effectExtent l="0" t="0" r="0" b="0"/>
                <wp:wrapNone/>
                <wp:docPr id="9" name="Platshållare för bild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DE325-8279-46FA-BEEF-D3706FBD3EFA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/>
                      </wps:cNvSpPr>
                      <wps:spPr>
                        <a:xfrm>
                          <a:off x="0" y="0"/>
                          <a:ext cx="7569200" cy="3874135"/>
                        </a:xfrm>
                        <a:custGeom>
                          <a:avLst/>
                          <a:gdLst>
                            <a:gd name="connsiteX0" fmla="*/ 0 w 25199975"/>
                            <a:gd name="connsiteY0" fmla="*/ 0 h 2609850"/>
                            <a:gd name="connsiteX1" fmla="*/ 25199975 w 25199975"/>
                            <a:gd name="connsiteY1" fmla="*/ 0 h 2609850"/>
                            <a:gd name="connsiteX2" fmla="*/ 25199975 w 25199975"/>
                            <a:gd name="connsiteY2" fmla="*/ 2609850 h 2609850"/>
                            <a:gd name="connsiteX3" fmla="*/ 0 w 25199975"/>
                            <a:gd name="connsiteY3" fmla="*/ 2609850 h 2609850"/>
                            <a:gd name="connsiteX4" fmla="*/ 0 w 25199975"/>
                            <a:gd name="connsiteY4" fmla="*/ 0 h 2609850"/>
                            <a:gd name="connsiteX0" fmla="*/ 38100 w 25238075"/>
                            <a:gd name="connsiteY0" fmla="*/ 0 h 4438650"/>
                            <a:gd name="connsiteX1" fmla="*/ 25238075 w 25238075"/>
                            <a:gd name="connsiteY1" fmla="*/ 0 h 4438650"/>
                            <a:gd name="connsiteX2" fmla="*/ 25238075 w 25238075"/>
                            <a:gd name="connsiteY2" fmla="*/ 2609850 h 4438650"/>
                            <a:gd name="connsiteX3" fmla="*/ 0 w 25238075"/>
                            <a:gd name="connsiteY3" fmla="*/ 4438650 h 4438650"/>
                            <a:gd name="connsiteX4" fmla="*/ 38100 w 25238075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552700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494472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302346"/>
                            <a:gd name="connsiteX1" fmla="*/ 25238075 w 25238076"/>
                            <a:gd name="connsiteY1" fmla="*/ 0 h 4302346"/>
                            <a:gd name="connsiteX2" fmla="*/ 25238076 w 25238076"/>
                            <a:gd name="connsiteY2" fmla="*/ 2494472 h 4302346"/>
                            <a:gd name="connsiteX3" fmla="*/ 0 w 25238076"/>
                            <a:gd name="connsiteY3" fmla="*/ 4302346 h 4302346"/>
                            <a:gd name="connsiteX4" fmla="*/ 38100 w 25238076"/>
                            <a:gd name="connsiteY4" fmla="*/ 0 h 4302346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494472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355637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256064"/>
                            <a:gd name="connsiteX1" fmla="*/ 25238075 w 25238076"/>
                            <a:gd name="connsiteY1" fmla="*/ 0 h 4256064"/>
                            <a:gd name="connsiteX2" fmla="*/ 25238076 w 25238076"/>
                            <a:gd name="connsiteY2" fmla="*/ 2355637 h 4256064"/>
                            <a:gd name="connsiteX3" fmla="*/ 0 w 25238076"/>
                            <a:gd name="connsiteY3" fmla="*/ 4256064 h 4256064"/>
                            <a:gd name="connsiteX4" fmla="*/ 38100 w 25238076"/>
                            <a:gd name="connsiteY4" fmla="*/ 0 h 4256064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5563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9386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0 w 25238076"/>
                            <a:gd name="connsiteY0" fmla="*/ 1876834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0 w 25238076"/>
                            <a:gd name="connsiteY4" fmla="*/ 1876834 h 425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238076" h="4256065">
                              <a:moveTo>
                                <a:pt x="0" y="1876834"/>
                              </a:moveTo>
                              <a:lnTo>
                                <a:pt x="25238075" y="0"/>
                              </a:lnTo>
                              <a:cubicBezTo>
                                <a:pt x="25238075" y="850900"/>
                                <a:pt x="25238076" y="3405165"/>
                                <a:pt x="25238076" y="4256065"/>
                              </a:cubicBezTo>
                              <a:lnTo>
                                <a:pt x="0" y="4256065"/>
                              </a:lnTo>
                              <a:lnTo>
                                <a:pt x="0" y="1876834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/>
                          <a:srcRect/>
                          <a:stretch>
                            <a:fillRect t="-33758" b="-33758"/>
                          </a:stretch>
                        </a:blipFill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DA52" id="Platshållare för bild 55" o:spid="_x0000_s1026" style="position:absolute;margin-left:-99.1pt;margin-top:111.15pt;width:596pt;height:30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238076,42560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k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kAAAAAEAAgGQ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2MAAAAAUmdodGxvbmcAAAzr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f//Q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//0d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RIUFmNgOer1Bx/&#10;nj6Q+b8v/WrB/M+a+S2/zOlv8zs835e3mX87Z72z7W3W1uOaD0Gme8T0jo28eiv/0t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" path="m,1876834l25238075,v,850900,1,3405165,1,4256065l,4256065,,1876834xe" stroked="f">
                <v:fill r:id="rId10" o:title="" recolor="t" rotate="t" type="frame"/>
                <v:path arrowok="t" o:connecttype="custom" o:connectlocs="0,1708411;7569200,0;7569200,3874135;0,3874135;0,1708411" o:connectangles="0,0,0,0,0"/>
                <o:lock v:ext="edit" aspectratio="t" grouping="t"/>
              </v:shape>
            </w:pict>
          </mc:Fallback>
        </mc:AlternateContent>
      </w:r>
      <w:r w:rsidR="00336F0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C1198E" wp14:editId="03FE42CB">
                <wp:simplePos x="0" y="0"/>
                <wp:positionH relativeFrom="margin">
                  <wp:posOffset>-59690</wp:posOffset>
                </wp:positionH>
                <wp:positionV relativeFrom="paragraph">
                  <wp:posOffset>830967</wp:posOffset>
                </wp:positionV>
                <wp:extent cx="5983200" cy="1268730"/>
                <wp:effectExtent l="0" t="0" r="0" b="762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200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D98" w:rsidRPr="00977F9E" w:rsidRDefault="00B07D98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 w:rsidRPr="00977F9E">
                              <w:rPr>
                                <w:lang w:val="en-GB"/>
                              </w:rPr>
                              <w:t xml:space="preserve">Independent project </w:t>
                            </w:r>
                            <w:r>
                              <w:rPr>
                                <w:lang w:val="en-GB"/>
                              </w:rPr>
                              <w:t xml:space="preserve">• </w:t>
                            </w:r>
                            <w:r w:rsidR="00D21642">
                              <w:rPr>
                                <w:lang w:val="en-GB"/>
                              </w:rPr>
                              <w:t>30 hp</w:t>
                            </w:r>
                            <w:r w:rsidRPr="00977F9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B07D98" w:rsidRPr="00977F9E" w:rsidRDefault="00B07D98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 w:rsidRPr="00977F9E">
                              <w:rPr>
                                <w:lang w:val="en-GB"/>
                              </w:rPr>
                              <w:t xml:space="preserve">Swedish University of Agricultural Sciences, SLU </w:t>
                            </w:r>
                          </w:p>
                          <w:p w:rsidR="00B07D98" w:rsidRPr="00977F9E" w:rsidRDefault="00B07D98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 w:rsidRPr="00977F9E">
                              <w:rPr>
                                <w:lang w:val="en-GB"/>
                              </w:rPr>
                              <w:t>Department</w:t>
                            </w:r>
                            <w:r w:rsidR="00D21642">
                              <w:rPr>
                                <w:lang w:val="en-GB"/>
                              </w:rPr>
                              <w:t xml:space="preserve"> of Landscape Architecture, Planning and Management</w:t>
                            </w:r>
                          </w:p>
                          <w:p w:rsidR="00B07D98" w:rsidRPr="00977F9E" w:rsidRDefault="00D21642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Landscape Architect Programme</w:t>
                            </w:r>
                            <w:r w:rsidR="00B07D98" w:rsidRPr="00977F9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B07D98" w:rsidRPr="00977F9E" w:rsidRDefault="00D21642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Alnarp 20</w:t>
                            </w:r>
                            <w:r w:rsidRPr="00D21642">
                              <w:rPr>
                                <w:color w:val="FF0000"/>
                                <w:lang w:val="en-GB"/>
                              </w:rPr>
                              <w:t>xx</w:t>
                            </w:r>
                            <w:r w:rsidR="00B07D98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1198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4.7pt;margin-top:65.45pt;width:471.1pt;height:99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" filled="f" stroked="f" strokeweight=".5pt">
                <v:textbox>
                  <w:txbxContent>
                    <w:p w:rsidR="00B07D98" w:rsidRPr="00977F9E" w:rsidRDefault="00B07D98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 w:rsidRPr="00977F9E">
                        <w:rPr>
                          <w:lang w:val="en-GB"/>
                        </w:rPr>
                        <w:t xml:space="preserve">Independent project </w:t>
                      </w:r>
                      <w:r>
                        <w:rPr>
                          <w:lang w:val="en-GB"/>
                        </w:rPr>
                        <w:t xml:space="preserve">• </w:t>
                      </w:r>
                      <w:r w:rsidR="00D21642">
                        <w:rPr>
                          <w:lang w:val="en-GB"/>
                        </w:rPr>
                        <w:t>30 hp</w:t>
                      </w:r>
                      <w:r w:rsidRPr="00977F9E">
                        <w:rPr>
                          <w:lang w:val="en-GB"/>
                        </w:rPr>
                        <w:t xml:space="preserve"> </w:t>
                      </w:r>
                    </w:p>
                    <w:p w:rsidR="00B07D98" w:rsidRPr="00977F9E" w:rsidRDefault="00B07D98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 w:rsidRPr="00977F9E">
                        <w:rPr>
                          <w:lang w:val="en-GB"/>
                        </w:rPr>
                        <w:t xml:space="preserve">Swedish University of Agricultural Sciences, SLU </w:t>
                      </w:r>
                    </w:p>
                    <w:p w:rsidR="00B07D98" w:rsidRPr="00977F9E" w:rsidRDefault="00B07D98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 w:rsidRPr="00977F9E">
                        <w:rPr>
                          <w:lang w:val="en-GB"/>
                        </w:rPr>
                        <w:t>Department</w:t>
                      </w:r>
                      <w:r w:rsidR="00D21642">
                        <w:rPr>
                          <w:lang w:val="en-GB"/>
                        </w:rPr>
                        <w:t xml:space="preserve"> of Landscape Architecture, Planning and Management</w:t>
                      </w:r>
                    </w:p>
                    <w:p w:rsidR="00B07D98" w:rsidRPr="00977F9E" w:rsidRDefault="00D21642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Landscape Architect Programme</w:t>
                      </w:r>
                      <w:r w:rsidR="00B07D98" w:rsidRPr="00977F9E">
                        <w:rPr>
                          <w:lang w:val="en-GB"/>
                        </w:rPr>
                        <w:t xml:space="preserve"> </w:t>
                      </w:r>
                    </w:p>
                    <w:p w:rsidR="00B07D98" w:rsidRPr="00977F9E" w:rsidRDefault="00D21642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Alnarp 20</w:t>
                      </w:r>
                      <w:r w:rsidRPr="00D21642">
                        <w:rPr>
                          <w:color w:val="FF0000"/>
                          <w:lang w:val="en-GB"/>
                        </w:rPr>
                        <w:t>xx</w:t>
                      </w:r>
                      <w:r w:rsidR="00B07D98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3F7E" w:rsidRDefault="00E73F7E">
      <w:r>
        <w:lastRenderedPageBreak/>
        <w:br w:type="page"/>
      </w:r>
    </w:p>
    <w:p w:rsidR="004B3CF2" w:rsidRPr="00E44DB9" w:rsidRDefault="00E44DB9" w:rsidP="00F6669E">
      <w:pPr>
        <w:pStyle w:val="RubriksammanfattningAbstractheading"/>
        <w:framePr w:wrap="notBeside"/>
      </w:pPr>
      <w:r w:rsidRPr="00E44DB9">
        <w:lastRenderedPageBreak/>
        <w:t xml:space="preserve">Title in main language </w:t>
      </w:r>
      <w:r w:rsidR="000362E2" w:rsidRPr="00E44DB9">
        <w:t xml:space="preserve">– </w:t>
      </w:r>
      <w:r w:rsidRPr="00E44DB9">
        <w:t xml:space="preserve">subtitle, if any </w:t>
      </w:r>
    </w:p>
    <w:p w:rsidR="000362E2" w:rsidRPr="00E44DB9" w:rsidRDefault="00E44DB9" w:rsidP="003525F0">
      <w:pPr>
        <w:pStyle w:val="Titlepageotherlanguage"/>
      </w:pPr>
      <w:r w:rsidRPr="00E44DB9">
        <w:t xml:space="preserve">Title in another language, if any – subtitle, if any </w:t>
      </w:r>
    </w:p>
    <w:p w:rsidR="003525F0" w:rsidRPr="00E44DB9" w:rsidRDefault="00E44DB9" w:rsidP="003525F0">
      <w:pPr>
        <w:pStyle w:val="Titlepageauthor"/>
      </w:pPr>
      <w:r w:rsidRPr="00E44DB9">
        <w:t xml:space="preserve">Author’s name </w:t>
      </w:r>
    </w:p>
    <w:p w:rsidR="0070756D" w:rsidRPr="00D21642" w:rsidRDefault="00E44DB9" w:rsidP="0070756D">
      <w:pPr>
        <w:pStyle w:val="TitelsidainformationfetTitlepageinformationbold"/>
        <w:rPr>
          <w:b w:val="0"/>
          <w:lang w:val="en-GB"/>
        </w:rPr>
      </w:pPr>
      <w:r>
        <w:rPr>
          <w:lang w:val="en-GB"/>
        </w:rPr>
        <w:t>Supervisor</w:t>
      </w:r>
      <w:r w:rsidR="0070756D" w:rsidRPr="00E44DB9">
        <w:rPr>
          <w:lang w:val="en-GB"/>
        </w:rPr>
        <w:t>:</w:t>
      </w:r>
      <w:r w:rsidR="00C23590">
        <w:rPr>
          <w:lang w:val="en-GB"/>
        </w:rPr>
        <w:tab/>
      </w:r>
      <w:r w:rsidR="00C23590">
        <w:rPr>
          <w:lang w:val="en-GB"/>
        </w:rPr>
        <w:tab/>
      </w:r>
      <w:r w:rsidRPr="00D21642">
        <w:rPr>
          <w:b w:val="0"/>
          <w:lang w:val="en-GB"/>
        </w:rPr>
        <w:t xml:space="preserve">Supervisor’s name, university, department </w:t>
      </w:r>
    </w:p>
    <w:p w:rsidR="0070756D" w:rsidRPr="00E44DB9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 xml:space="preserve">Assistant supervisor: 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>
        <w:rPr>
          <w:lang w:val="en-GB"/>
        </w:rPr>
        <w:t xml:space="preserve">Assistant supervisor’s name, university, department </w:t>
      </w:r>
      <w:r w:rsidR="00F40115" w:rsidRPr="00E44DB9">
        <w:rPr>
          <w:lang w:val="en-GB"/>
        </w:rPr>
        <w:t>(</w:t>
      </w:r>
      <w:r>
        <w:rPr>
          <w:lang w:val="en-GB"/>
        </w:rPr>
        <w:t>if any</w:t>
      </w:r>
      <w:r w:rsidR="00F40115" w:rsidRPr="00E44DB9">
        <w:rPr>
          <w:lang w:val="en-GB"/>
        </w:rPr>
        <w:t>)</w:t>
      </w:r>
    </w:p>
    <w:p w:rsidR="00F40115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>Examiner</w:t>
      </w:r>
      <w:r w:rsidR="00F40115" w:rsidRPr="00E44DB9">
        <w:rPr>
          <w:b/>
          <w:lang w:val="en-GB"/>
        </w:rPr>
        <w:t>: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>
        <w:rPr>
          <w:lang w:val="en-GB"/>
        </w:rPr>
        <w:t>Examiner’s name, university, department</w:t>
      </w:r>
    </w:p>
    <w:p w:rsidR="00D21642" w:rsidRPr="00E44DB9" w:rsidRDefault="00D21642" w:rsidP="00D21642">
      <w:pPr>
        <w:pStyle w:val="Titlepagetext"/>
        <w:rPr>
          <w:lang w:val="en-GB"/>
        </w:rPr>
      </w:pPr>
      <w:r>
        <w:rPr>
          <w:b/>
          <w:lang w:val="en-GB"/>
        </w:rPr>
        <w:t>Assistant examiner</w:t>
      </w:r>
      <w:r w:rsidRPr="00E44DB9">
        <w:rPr>
          <w:b/>
          <w:lang w:val="en-GB"/>
        </w:rPr>
        <w:t>:</w:t>
      </w:r>
      <w:r w:rsidRPr="00E44DB9">
        <w:rPr>
          <w:lang w:val="en-GB"/>
        </w:rPr>
        <w:tab/>
      </w:r>
      <w:r>
        <w:rPr>
          <w:lang w:val="en-GB"/>
        </w:rPr>
        <w:tab/>
        <w:t>Assistant examiner’s name, university, department</w:t>
      </w:r>
    </w:p>
    <w:p w:rsidR="00D21642" w:rsidRPr="00E44DB9" w:rsidRDefault="00D21642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 xml:space="preserve">Credits: 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 w:rsidR="00D21642">
        <w:rPr>
          <w:lang w:val="en-GB"/>
        </w:rPr>
        <w:t>30 hp</w:t>
      </w:r>
    </w:p>
    <w:p w:rsidR="00F40115" w:rsidRPr="00E44DB9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>Level: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 w:rsidR="00D21642">
        <w:rPr>
          <w:lang w:val="en-GB"/>
        </w:rPr>
        <w:t>A2E</w:t>
      </w:r>
    </w:p>
    <w:p w:rsidR="00F40115" w:rsidRPr="00C23590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 xml:space="preserve">Course title: 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Independent Project in Landscape Architecture</w:t>
      </w:r>
      <w:r w:rsidR="00F40115" w:rsidRPr="00E44DB9">
        <w:rPr>
          <w:b/>
          <w:lang w:val="en-GB"/>
        </w:rPr>
        <w:tab/>
      </w:r>
      <w:r w:rsidR="00C23590">
        <w:rPr>
          <w:b/>
          <w:lang w:val="en-GB"/>
        </w:rPr>
        <w:tab/>
      </w:r>
    </w:p>
    <w:p w:rsidR="00F40115" w:rsidRPr="00C23590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>Course code</w:t>
      </w:r>
      <w:r w:rsidR="00F40115" w:rsidRPr="00E44DB9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4F7AA9">
        <w:rPr>
          <w:lang w:val="en-GB"/>
        </w:rPr>
        <w:t>EX0846</w:t>
      </w:r>
      <w:r w:rsidR="00F40115" w:rsidRPr="00E44DB9">
        <w:rPr>
          <w:b/>
          <w:lang w:val="en-GB"/>
        </w:rPr>
        <w:tab/>
      </w:r>
      <w:r w:rsidR="00C23590">
        <w:rPr>
          <w:b/>
          <w:lang w:val="en-GB"/>
        </w:rPr>
        <w:tab/>
      </w:r>
    </w:p>
    <w:p w:rsidR="00D21642" w:rsidRDefault="00F40115" w:rsidP="00D21642">
      <w:pPr>
        <w:pStyle w:val="Titlepagetext"/>
        <w:rPr>
          <w:b/>
          <w:lang w:val="en-GB"/>
        </w:rPr>
      </w:pPr>
      <w:r w:rsidRPr="00E44DB9">
        <w:rPr>
          <w:b/>
          <w:lang w:val="en-GB"/>
        </w:rPr>
        <w:t>Program</w:t>
      </w:r>
      <w:r w:rsidR="00E44DB9">
        <w:rPr>
          <w:b/>
          <w:lang w:val="en-GB"/>
        </w:rPr>
        <w:t>me</w:t>
      </w:r>
      <w:r w:rsidRPr="00E44DB9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4F7AA9">
        <w:rPr>
          <w:lang w:val="en-GB"/>
        </w:rPr>
        <w:t xml:space="preserve">Landscape Architect </w:t>
      </w:r>
      <w:bookmarkStart w:id="1" w:name="_GoBack"/>
      <w:bookmarkEnd w:id="1"/>
      <w:r w:rsidR="00D21642" w:rsidRPr="00D21642">
        <w:rPr>
          <w:lang w:val="en-GB"/>
        </w:rPr>
        <w:t>Programme</w:t>
      </w:r>
    </w:p>
    <w:p w:rsidR="00F40115" w:rsidRPr="00C23590" w:rsidRDefault="00E44DB9" w:rsidP="00D21642">
      <w:pPr>
        <w:pStyle w:val="Titlepagetext"/>
        <w:ind w:left="2604" w:hanging="2604"/>
        <w:rPr>
          <w:lang w:val="en-GB"/>
        </w:rPr>
      </w:pPr>
      <w:r>
        <w:rPr>
          <w:b/>
          <w:lang w:val="en-GB"/>
        </w:rPr>
        <w:t>Course coordin</w:t>
      </w:r>
      <w:r w:rsidR="00C23590">
        <w:rPr>
          <w:b/>
          <w:lang w:val="en-GB"/>
        </w:rPr>
        <w:t>ating dept</w:t>
      </w:r>
      <w:r>
        <w:rPr>
          <w:b/>
          <w:lang w:val="en-GB"/>
        </w:rPr>
        <w:t xml:space="preserve">: </w:t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Department of Landscape Architecture, Planning and Management</w:t>
      </w:r>
      <w:r w:rsidR="00F40115" w:rsidRPr="00E44DB9">
        <w:rPr>
          <w:b/>
          <w:lang w:val="en-GB"/>
        </w:rPr>
        <w:tab/>
      </w: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C23590" w:rsidRDefault="0042215F" w:rsidP="00F40115">
      <w:pPr>
        <w:pStyle w:val="Titlepagetext"/>
        <w:rPr>
          <w:lang w:val="en-GB"/>
        </w:rPr>
      </w:pPr>
      <w:r w:rsidRPr="00C23590">
        <w:rPr>
          <w:b/>
          <w:lang w:val="en-GB"/>
        </w:rPr>
        <w:t>Place of publication</w:t>
      </w:r>
      <w:r w:rsidR="00F40115" w:rsidRPr="00C23590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Alnarp</w:t>
      </w:r>
      <w:r w:rsidR="00F40115" w:rsidRPr="00C23590">
        <w:rPr>
          <w:b/>
          <w:lang w:val="en-GB"/>
        </w:rPr>
        <w:tab/>
      </w:r>
      <w:r w:rsidR="00C23590" w:rsidRPr="00C23590">
        <w:rPr>
          <w:b/>
          <w:lang w:val="en-GB"/>
        </w:rPr>
        <w:tab/>
      </w:r>
    </w:p>
    <w:p w:rsidR="00C23590" w:rsidRPr="00C23590" w:rsidRDefault="0042215F" w:rsidP="00C23590">
      <w:pPr>
        <w:pStyle w:val="Titlepagetext"/>
        <w:rPr>
          <w:lang w:val="en-GB"/>
        </w:rPr>
      </w:pPr>
      <w:r w:rsidRPr="00C23590">
        <w:rPr>
          <w:b/>
          <w:lang w:val="en-GB"/>
        </w:rPr>
        <w:t>Year of publication</w:t>
      </w:r>
      <w:r w:rsidR="00F40115" w:rsidRPr="00C23590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20</w:t>
      </w:r>
      <w:r w:rsidR="00D21642" w:rsidRPr="00D21642">
        <w:rPr>
          <w:color w:val="FF0000"/>
          <w:lang w:val="en-GB"/>
        </w:rPr>
        <w:t>xx</w:t>
      </w:r>
      <w:r w:rsidR="00F40115" w:rsidRPr="00C23590">
        <w:rPr>
          <w:b/>
          <w:lang w:val="en-GB"/>
        </w:rPr>
        <w:tab/>
      </w:r>
      <w:r w:rsidR="00C23590" w:rsidRPr="00C23590">
        <w:rPr>
          <w:b/>
          <w:lang w:val="en-GB"/>
        </w:rPr>
        <w:tab/>
      </w:r>
    </w:p>
    <w:p w:rsidR="00C23590" w:rsidRPr="00C23590" w:rsidRDefault="00C23590" w:rsidP="00C23590">
      <w:pPr>
        <w:pStyle w:val="Titlepagetext"/>
        <w:rPr>
          <w:lang w:val="en-GB"/>
        </w:rPr>
      </w:pPr>
      <w:r w:rsidRPr="00C23590">
        <w:rPr>
          <w:b/>
          <w:lang w:val="en-GB"/>
        </w:rPr>
        <w:t xml:space="preserve">Cover picture: </w:t>
      </w:r>
      <w:r w:rsidRPr="00C23590">
        <w:rPr>
          <w:b/>
          <w:lang w:val="en-GB"/>
        </w:rPr>
        <w:tab/>
      </w:r>
      <w:r w:rsidRPr="00C23590">
        <w:rPr>
          <w:b/>
          <w:lang w:val="en-GB"/>
        </w:rPr>
        <w:tab/>
      </w:r>
      <w:r w:rsidRPr="00C23590">
        <w:rPr>
          <w:lang w:val="en-GB"/>
        </w:rPr>
        <w:t>Name of photographer</w:t>
      </w:r>
      <w:r w:rsidR="00975846">
        <w:rPr>
          <w:lang w:val="en-GB"/>
        </w:rPr>
        <w:t xml:space="preserve"> (if any)</w:t>
      </w:r>
    </w:p>
    <w:p w:rsidR="000C064C" w:rsidRPr="00C23590" w:rsidRDefault="000C064C" w:rsidP="00D21642">
      <w:pPr>
        <w:pStyle w:val="Titlepagetext"/>
        <w:ind w:left="0" w:firstLine="0"/>
        <w:rPr>
          <w:lang w:val="en-GB"/>
        </w:rPr>
      </w:pPr>
    </w:p>
    <w:p w:rsidR="00312BFB" w:rsidRPr="00C23590" w:rsidRDefault="00C23590" w:rsidP="00F40115">
      <w:pPr>
        <w:pStyle w:val="Titlepagetext"/>
        <w:rPr>
          <w:b/>
          <w:lang w:val="en-GB"/>
        </w:rPr>
      </w:pPr>
      <w:r>
        <w:rPr>
          <w:b/>
          <w:lang w:val="en-GB"/>
        </w:rPr>
        <w:t>Keywords</w:t>
      </w:r>
      <w:r w:rsidR="00312BFB" w:rsidRPr="00C23590">
        <w:rPr>
          <w:b/>
          <w:lang w:val="en-GB"/>
        </w:rPr>
        <w:t>: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="00312BFB" w:rsidRPr="00C23590">
        <w:rPr>
          <w:b/>
          <w:lang w:val="en-GB"/>
        </w:rPr>
        <w:tab/>
      </w:r>
    </w:p>
    <w:p w:rsidR="00312BFB" w:rsidRPr="00C23590" w:rsidRDefault="00312BFB" w:rsidP="00F40115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4A189D" w:rsidRDefault="004A189D" w:rsidP="00303B7C">
      <w:pPr>
        <w:pStyle w:val="Titlepagetext"/>
        <w:rPr>
          <w:lang w:val="en-GB"/>
        </w:rPr>
      </w:pPr>
    </w:p>
    <w:p w:rsidR="00D21642" w:rsidRDefault="00D21642" w:rsidP="00303B7C">
      <w:pPr>
        <w:pStyle w:val="Titlepagetext"/>
        <w:rPr>
          <w:lang w:val="en-GB"/>
        </w:rPr>
      </w:pPr>
    </w:p>
    <w:p w:rsidR="00D21642" w:rsidRDefault="00D21642" w:rsidP="00303B7C">
      <w:pPr>
        <w:pStyle w:val="Titlepagetext"/>
        <w:rPr>
          <w:lang w:val="en-GB"/>
        </w:rPr>
      </w:pPr>
    </w:p>
    <w:p w:rsidR="00D21642" w:rsidRPr="003F32A8" w:rsidRDefault="00D21642" w:rsidP="00303B7C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1F230A" w:rsidRPr="00763D45" w:rsidRDefault="00763D45" w:rsidP="00DA627B">
      <w:pPr>
        <w:pStyle w:val="TitelsidainformationfetTitlepageinformationbold"/>
        <w:rPr>
          <w:lang w:val="en-GB"/>
        </w:rPr>
      </w:pPr>
      <w:r w:rsidRPr="00763D45">
        <w:rPr>
          <w:lang w:val="en-GB"/>
        </w:rPr>
        <w:t xml:space="preserve">Swedish University of Agricultural Sciences </w:t>
      </w:r>
    </w:p>
    <w:p w:rsidR="001F230A" w:rsidRPr="00763D45" w:rsidRDefault="00763D45" w:rsidP="00F40115">
      <w:pPr>
        <w:pStyle w:val="Titlepagetext"/>
        <w:rPr>
          <w:lang w:val="en-GB"/>
        </w:rPr>
      </w:pPr>
      <w:r w:rsidRPr="00763D45">
        <w:rPr>
          <w:lang w:val="en-GB"/>
        </w:rPr>
        <w:t>Faculty</w:t>
      </w:r>
      <w:r w:rsidR="00D21642">
        <w:rPr>
          <w:lang w:val="en-GB"/>
        </w:rPr>
        <w:t xml:space="preserve"> of</w:t>
      </w:r>
      <w:r w:rsidR="00DC66CD">
        <w:rPr>
          <w:lang w:val="en-GB"/>
        </w:rPr>
        <w:t xml:space="preserve"> Landscape Architecture, </w:t>
      </w:r>
      <w:r w:rsidR="000B1C49">
        <w:rPr>
          <w:lang w:val="en-GB"/>
        </w:rPr>
        <w:t>Horticulture and Crop Production Science</w:t>
      </w:r>
    </w:p>
    <w:p w:rsidR="001F230A" w:rsidRPr="00763D45" w:rsidRDefault="00763D45" w:rsidP="00F40115">
      <w:pPr>
        <w:pStyle w:val="Titlepagetext"/>
        <w:rPr>
          <w:lang w:val="en-GB"/>
        </w:rPr>
      </w:pPr>
      <w:r w:rsidRPr="00763D45">
        <w:rPr>
          <w:lang w:val="en-GB"/>
        </w:rPr>
        <w:t>Department</w:t>
      </w:r>
      <w:r w:rsidR="000B1C49">
        <w:rPr>
          <w:lang w:val="en-GB"/>
        </w:rPr>
        <w:t xml:space="preserve"> of Landscape Architecture, Planning and Management</w:t>
      </w:r>
      <w:r w:rsidRPr="00763D45">
        <w:rPr>
          <w:lang w:val="en-GB"/>
        </w:rPr>
        <w:t xml:space="preserve"> </w:t>
      </w:r>
    </w:p>
    <w:p w:rsidR="008E6BB4" w:rsidRDefault="008E6BB4" w:rsidP="00F40115">
      <w:pPr>
        <w:pStyle w:val="Titlepagetext"/>
        <w:rPr>
          <w:lang w:val="en-GB"/>
        </w:rPr>
      </w:pPr>
    </w:p>
    <w:p w:rsidR="008E6BB4" w:rsidRDefault="008E6BB4" w:rsidP="00F40115">
      <w:pPr>
        <w:pStyle w:val="Titlepagetext"/>
        <w:rPr>
          <w:lang w:val="en-GB"/>
        </w:rPr>
      </w:pPr>
    </w:p>
    <w:p w:rsidR="008E6BB4" w:rsidRPr="0000276F" w:rsidRDefault="0023688E" w:rsidP="009A37FF">
      <w:pPr>
        <w:pStyle w:val="RubriksammanfattningAbstractheading"/>
        <w:framePr w:wrap="notBeside"/>
        <w:rPr>
          <w:rFonts w:ascii="Segoe UI" w:hAnsi="Segoe UI" w:cs="Segoe UI"/>
          <w:lang w:val="en-US" w:eastAsia="sv-SE"/>
        </w:rPr>
      </w:pPr>
      <w:r>
        <w:rPr>
          <w:lang w:val="en-US" w:eastAsia="sv-SE"/>
        </w:rPr>
        <w:lastRenderedPageBreak/>
        <w:t xml:space="preserve">Publishing and </w:t>
      </w:r>
      <w:r w:rsidRPr="009A37FF">
        <w:t>a</w:t>
      </w:r>
      <w:r w:rsidR="008E6BB4" w:rsidRPr="009A37FF">
        <w:t>rchiving</w:t>
      </w:r>
    </w:p>
    <w:p w:rsidR="00DE34A3" w:rsidRDefault="008E6BB4" w:rsidP="00DE34A3">
      <w:pPr>
        <w:pStyle w:val="TextefterrubrikTextafterheading"/>
        <w:rPr>
          <w:lang w:eastAsia="sv-SE"/>
        </w:rPr>
      </w:pPr>
      <w:r w:rsidRPr="009871A7">
        <w:rPr>
          <w:lang w:eastAsia="sv-SE"/>
        </w:rPr>
        <w:t xml:space="preserve">Approved students’ theses at SLU are published electronically. As a student, you have the copyright to your own work and need to approve the electronic publishing. </w:t>
      </w:r>
      <w:r w:rsidR="009871A7" w:rsidRPr="009871A7">
        <w:rPr>
          <w:lang w:eastAsia="sv-SE"/>
        </w:rPr>
        <w:t xml:space="preserve">If you check the box for </w:t>
      </w:r>
      <w:r w:rsidR="009871A7" w:rsidRPr="009871A7">
        <w:rPr>
          <w:b/>
          <w:lang w:eastAsia="sv-SE"/>
        </w:rPr>
        <w:t>YES</w:t>
      </w:r>
      <w:r w:rsidR="009871A7" w:rsidRPr="009871A7">
        <w:rPr>
          <w:lang w:eastAsia="sv-SE"/>
        </w:rPr>
        <w:t xml:space="preserve">, </w:t>
      </w:r>
      <w:r w:rsidR="009871A7">
        <w:rPr>
          <w:lang w:eastAsia="sv-SE"/>
        </w:rPr>
        <w:t xml:space="preserve">the full text (pdf file) and metadata </w:t>
      </w:r>
      <w:r w:rsidRPr="009871A7">
        <w:rPr>
          <w:lang w:eastAsia="sv-SE"/>
        </w:rPr>
        <w:t xml:space="preserve">will be visible and searchable online. </w:t>
      </w:r>
      <w:r w:rsidR="009871A7" w:rsidRPr="009871A7">
        <w:rPr>
          <w:lang w:eastAsia="sv-SE"/>
        </w:rPr>
        <w:t xml:space="preserve">If you check the box for </w:t>
      </w:r>
      <w:r w:rsidR="009871A7" w:rsidRPr="009871A7">
        <w:rPr>
          <w:b/>
          <w:lang w:eastAsia="sv-SE"/>
        </w:rPr>
        <w:t>NO</w:t>
      </w:r>
      <w:r w:rsidR="009871A7" w:rsidRPr="009871A7">
        <w:rPr>
          <w:lang w:eastAsia="sv-SE"/>
        </w:rPr>
        <w:t>,</w:t>
      </w:r>
      <w:r w:rsidR="009871A7">
        <w:rPr>
          <w:lang w:eastAsia="sv-SE"/>
        </w:rPr>
        <w:t xml:space="preserve"> only the metadata and the abstract will be </w:t>
      </w:r>
      <w:r w:rsidR="00AD7092">
        <w:rPr>
          <w:lang w:eastAsia="sv-SE"/>
        </w:rPr>
        <w:t>visible</w:t>
      </w:r>
      <w:r w:rsidR="009871A7">
        <w:rPr>
          <w:lang w:eastAsia="sv-SE"/>
        </w:rPr>
        <w:t xml:space="preserve"> and searchable online.</w:t>
      </w:r>
      <w:r w:rsidR="009871A7" w:rsidRPr="009871A7">
        <w:rPr>
          <w:lang w:eastAsia="sv-SE"/>
        </w:rPr>
        <w:t xml:space="preserve"> </w:t>
      </w:r>
      <w:r w:rsidR="009871A7">
        <w:rPr>
          <w:lang w:eastAsia="sv-SE"/>
        </w:rPr>
        <w:t xml:space="preserve">Nevertheless, </w:t>
      </w:r>
      <w:r w:rsidR="00DE34A3">
        <w:rPr>
          <w:lang w:eastAsia="sv-SE"/>
        </w:rPr>
        <w:t xml:space="preserve">when </w:t>
      </w:r>
      <w:r w:rsidR="009871A7">
        <w:rPr>
          <w:lang w:eastAsia="sv-SE"/>
        </w:rPr>
        <w:t xml:space="preserve">the document </w:t>
      </w:r>
      <w:r w:rsidR="00DE34A3">
        <w:rPr>
          <w:lang w:eastAsia="sv-SE"/>
        </w:rPr>
        <w:t xml:space="preserve">is uploaded it will still be archived as a digital file. </w:t>
      </w:r>
    </w:p>
    <w:p w:rsidR="008E6BB4" w:rsidRPr="009871A7" w:rsidRDefault="009871A7" w:rsidP="00DE34A3">
      <w:r w:rsidRPr="009871A7">
        <w:t xml:space="preserve">If you are more than one author you </w:t>
      </w:r>
      <w:r>
        <w:t>all need to agree on a decision</w:t>
      </w:r>
      <w:r w:rsidRPr="009871A7">
        <w:t xml:space="preserve">. </w:t>
      </w:r>
      <w:r w:rsidR="00AD7092">
        <w:t>Read about SLU’</w:t>
      </w:r>
      <w:r w:rsidR="00AD7092" w:rsidRPr="00AD7092">
        <w:t>s</w:t>
      </w:r>
      <w:r w:rsidR="00AD7092">
        <w:t xml:space="preserve"> publishing agreement here: </w:t>
      </w:r>
      <w:hyperlink r:id="rId11" w:history="1">
        <w:r w:rsidR="00AD7092">
          <w:rPr>
            <w:rStyle w:val="Hyperlnk"/>
          </w:rPr>
          <w:t>https://www.slu.se/en/subweb/library/publish-and-analyse/register-and-publish/agreement-for-publishing/</w:t>
        </w:r>
      </w:hyperlink>
      <w:r w:rsidR="00AD7092">
        <w:t xml:space="preserve">. </w:t>
      </w:r>
    </w:p>
    <w:p w:rsidR="008E6BB4" w:rsidRPr="00DE34A3" w:rsidRDefault="008E6BB4" w:rsidP="008E6BB4">
      <w:pPr>
        <w:rPr>
          <w:lang w:eastAsia="sv-SE"/>
        </w:rPr>
      </w:pPr>
    </w:p>
    <w:p w:rsidR="00DE34A3" w:rsidRDefault="00912658" w:rsidP="008E6BB4">
      <w:pPr>
        <w:pStyle w:val="TextmedblankradTextusingspace"/>
        <w:rPr>
          <w:lang w:val="en-US" w:eastAsia="sv-SE"/>
        </w:rPr>
      </w:pPr>
      <w:sdt>
        <w:sdtPr>
          <w:rPr>
            <w:lang w:val="en-US" w:eastAsia="sv-SE"/>
          </w:rPr>
          <w:id w:val="212780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88E">
            <w:rPr>
              <w:rFonts w:ascii="MS Gothic" w:eastAsia="MS Gothic" w:hAnsi="MS Gothic" w:hint="eastAsia"/>
              <w:lang w:val="en-US" w:eastAsia="sv-SE"/>
            </w:rPr>
            <w:t>☐</w:t>
          </w:r>
        </w:sdtContent>
      </w:sdt>
      <w:r w:rsidR="0023688E">
        <w:rPr>
          <w:lang w:val="en-US" w:eastAsia="sv-SE"/>
        </w:rPr>
        <w:t xml:space="preserve"> </w:t>
      </w:r>
      <w:r w:rsidR="008E6BB4">
        <w:rPr>
          <w:lang w:val="en-US" w:eastAsia="sv-SE"/>
        </w:rPr>
        <w:t>YES</w:t>
      </w:r>
      <w:r w:rsidR="008E6BB4" w:rsidRPr="0000276F">
        <w:rPr>
          <w:lang w:val="en-US" w:eastAsia="sv-SE"/>
        </w:rPr>
        <w:t>, I</w:t>
      </w:r>
      <w:r w:rsidR="0023688E">
        <w:rPr>
          <w:lang w:val="en-US" w:eastAsia="sv-SE"/>
        </w:rPr>
        <w:t>/we</w:t>
      </w:r>
      <w:r w:rsidR="008E6BB4" w:rsidRPr="0000276F">
        <w:rPr>
          <w:lang w:val="en-US" w:eastAsia="sv-SE"/>
        </w:rPr>
        <w:t xml:space="preserve"> hereby give permiss</w:t>
      </w:r>
      <w:r w:rsidR="008E6BB4">
        <w:rPr>
          <w:lang w:val="en-US" w:eastAsia="sv-SE"/>
        </w:rPr>
        <w:t xml:space="preserve">ion to publish the present thesis </w:t>
      </w:r>
      <w:r w:rsidR="008E6BB4" w:rsidRPr="0000276F">
        <w:rPr>
          <w:lang w:val="en-US" w:eastAsia="sv-SE"/>
        </w:rPr>
        <w:t xml:space="preserve">in accordance with the SLU agreement regarding </w:t>
      </w:r>
      <w:r w:rsidR="008E6BB4">
        <w:rPr>
          <w:lang w:val="en-US" w:eastAsia="sv-SE"/>
        </w:rPr>
        <w:t xml:space="preserve">the </w:t>
      </w:r>
      <w:r w:rsidR="008E6BB4" w:rsidRPr="0000276F">
        <w:rPr>
          <w:lang w:val="en-US" w:eastAsia="sv-SE"/>
        </w:rPr>
        <w:t>transfer</w:t>
      </w:r>
      <w:r w:rsidR="008E6BB4">
        <w:rPr>
          <w:lang w:val="en-US" w:eastAsia="sv-SE"/>
        </w:rPr>
        <w:t xml:space="preserve"> of the right to publish a work.</w:t>
      </w:r>
      <w:r w:rsidR="008E6BB4" w:rsidRPr="0000276F">
        <w:rPr>
          <w:lang w:val="en-US" w:eastAsia="sv-SE"/>
        </w:rPr>
        <w:t xml:space="preserve"> </w:t>
      </w:r>
    </w:p>
    <w:p w:rsidR="00DE34A3" w:rsidRDefault="00DE34A3" w:rsidP="00DE34A3">
      <w:pPr>
        <w:pStyle w:val="TextefterrubrikTextafterheading"/>
        <w:rPr>
          <w:lang w:eastAsia="sv-SE"/>
        </w:rPr>
      </w:pPr>
    </w:p>
    <w:p w:rsidR="009A37FF" w:rsidRDefault="00912658" w:rsidP="00DE34A3">
      <w:pPr>
        <w:pStyle w:val="TextmedblankradTextusingspace"/>
        <w:rPr>
          <w:lang w:val="en-US" w:eastAsia="sv-SE"/>
        </w:rPr>
      </w:pPr>
      <w:sdt>
        <w:sdtPr>
          <w:rPr>
            <w:lang w:eastAsia="sv-SE"/>
          </w:rPr>
          <w:id w:val="-68405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88E">
            <w:rPr>
              <w:rFonts w:ascii="MS Gothic" w:eastAsia="MS Gothic" w:hAnsi="MS Gothic" w:hint="eastAsia"/>
              <w:lang w:eastAsia="sv-SE"/>
            </w:rPr>
            <w:t>☐</w:t>
          </w:r>
        </w:sdtContent>
      </w:sdt>
      <w:r w:rsidR="0023688E">
        <w:rPr>
          <w:lang w:eastAsia="sv-SE"/>
        </w:rPr>
        <w:t xml:space="preserve"> </w:t>
      </w:r>
      <w:r w:rsidR="008E6BB4">
        <w:rPr>
          <w:lang w:val="en-US" w:eastAsia="sv-SE"/>
        </w:rPr>
        <w:t>NO</w:t>
      </w:r>
      <w:r w:rsidR="008E6BB4" w:rsidRPr="0000276F">
        <w:rPr>
          <w:lang w:val="en-US" w:eastAsia="sv-SE"/>
        </w:rPr>
        <w:t>, I</w:t>
      </w:r>
      <w:r w:rsidR="0023688E">
        <w:rPr>
          <w:lang w:val="en-US" w:eastAsia="sv-SE"/>
        </w:rPr>
        <w:t>/we</w:t>
      </w:r>
      <w:r w:rsidR="008E6BB4" w:rsidRPr="0000276F">
        <w:rPr>
          <w:lang w:val="en-US" w:eastAsia="sv-SE"/>
        </w:rPr>
        <w:t xml:space="preserve"> do not give permission to publish the present work. The work will still be archived and its</w:t>
      </w:r>
      <w:r w:rsidR="008E6BB4">
        <w:rPr>
          <w:lang w:val="en-US" w:eastAsia="sv-SE"/>
        </w:rPr>
        <w:t xml:space="preserve"> </w:t>
      </w:r>
      <w:r w:rsidR="008E6BB4" w:rsidRPr="0000276F">
        <w:rPr>
          <w:lang w:val="en-US" w:eastAsia="sv-SE"/>
        </w:rPr>
        <w:t>metadata and abstract will be visible and searchable</w:t>
      </w:r>
      <w:r w:rsidR="008E6BB4">
        <w:rPr>
          <w:lang w:val="en-US" w:eastAsia="sv-SE"/>
        </w:rPr>
        <w:t>.</w:t>
      </w:r>
    </w:p>
    <w:p w:rsidR="008E6BB4" w:rsidRPr="001922AD" w:rsidRDefault="008E6BB4" w:rsidP="008E6BB4">
      <w:pPr>
        <w:pStyle w:val="TextmedblankradTextusingspace"/>
      </w:pPr>
    </w:p>
    <w:sectPr w:rsidR="008E6BB4" w:rsidRPr="001922AD" w:rsidSect="00321AC5">
      <w:footerReference w:type="default" r:id="rId12"/>
      <w:pgSz w:w="11900" w:h="16840"/>
      <w:pgMar w:top="1701" w:right="1985" w:bottom="1701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658" w:rsidRDefault="00912658" w:rsidP="004423F7">
      <w:r>
        <w:separator/>
      </w:r>
    </w:p>
    <w:p w:rsidR="00912658" w:rsidRDefault="00912658"/>
    <w:p w:rsidR="00912658" w:rsidRDefault="00912658"/>
    <w:p w:rsidR="00912658" w:rsidRDefault="00912658"/>
    <w:p w:rsidR="00912658" w:rsidRDefault="00912658"/>
  </w:endnote>
  <w:endnote w:type="continuationSeparator" w:id="0">
    <w:p w:rsidR="00912658" w:rsidRDefault="00912658" w:rsidP="004423F7">
      <w:r>
        <w:continuationSeparator/>
      </w:r>
    </w:p>
    <w:p w:rsidR="00912658" w:rsidRDefault="00912658"/>
    <w:p w:rsidR="00912658" w:rsidRDefault="00912658"/>
    <w:p w:rsidR="00912658" w:rsidRDefault="00912658"/>
    <w:p w:rsidR="00912658" w:rsidRDefault="009126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4023319"/>
      <w:docPartObj>
        <w:docPartGallery w:val="Page Numbers (Bottom of Page)"/>
        <w:docPartUnique/>
      </w:docPartObj>
    </w:sdtPr>
    <w:sdtEndPr/>
    <w:sdtContent>
      <w:p w:rsidR="00B07D98" w:rsidRDefault="00B07D98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AA9">
          <w:rPr>
            <w:noProof/>
          </w:rPr>
          <w:t>3</w:t>
        </w:r>
        <w:r>
          <w:fldChar w:fldCharType="end"/>
        </w:r>
      </w:p>
    </w:sdtContent>
  </w:sdt>
  <w:p w:rsidR="00B07D98" w:rsidRDefault="00B07D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658" w:rsidRDefault="00912658" w:rsidP="00843EB5">
      <w:pPr>
        <w:ind w:firstLine="0"/>
      </w:pPr>
      <w:r>
        <w:separator/>
      </w:r>
    </w:p>
  </w:footnote>
  <w:footnote w:type="continuationSeparator" w:id="0">
    <w:p w:rsidR="00912658" w:rsidRDefault="00912658" w:rsidP="004423F7">
      <w:r>
        <w:continuationSeparator/>
      </w:r>
    </w:p>
    <w:p w:rsidR="00912658" w:rsidRDefault="00912658"/>
    <w:p w:rsidR="00912658" w:rsidRDefault="00912658"/>
    <w:p w:rsidR="00912658" w:rsidRDefault="00912658"/>
    <w:p w:rsidR="00912658" w:rsidRDefault="00912658"/>
  </w:footnote>
  <w:footnote w:type="continuationNotice" w:id="1">
    <w:p w:rsidR="00912658" w:rsidRDefault="0091265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E7515"/>
    <w:multiLevelType w:val="hybridMultilevel"/>
    <w:tmpl w:val="CACCA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86813"/>
    <w:multiLevelType w:val="hybridMultilevel"/>
    <w:tmpl w:val="EE12C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25D2E"/>
    <w:multiLevelType w:val="hybridMultilevel"/>
    <w:tmpl w:val="FE7EB3E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0B6128E"/>
    <w:multiLevelType w:val="hybridMultilevel"/>
    <w:tmpl w:val="12D0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26B1B"/>
    <w:multiLevelType w:val="hybridMultilevel"/>
    <w:tmpl w:val="62D06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A3032"/>
    <w:multiLevelType w:val="hybridMultilevel"/>
    <w:tmpl w:val="B40A9C0C"/>
    <w:lvl w:ilvl="0" w:tplc="C576B1BE">
      <w:start w:val="1"/>
      <w:numFmt w:val="decimal"/>
      <w:pStyle w:val="Lista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751EB"/>
    <w:multiLevelType w:val="hybridMultilevel"/>
    <w:tmpl w:val="34DC335C"/>
    <w:lvl w:ilvl="0" w:tplc="ABC05A66">
      <w:start w:val="1"/>
      <w:numFmt w:val="decimal"/>
      <w:lvlText w:val="%1."/>
      <w:lvlJc w:val="left"/>
      <w:pPr>
        <w:ind w:left="787" w:hanging="360"/>
      </w:pPr>
    </w:lvl>
    <w:lvl w:ilvl="1" w:tplc="08090019" w:tentative="1">
      <w:start w:val="1"/>
      <w:numFmt w:val="lowerLetter"/>
      <w:lvlText w:val="%2."/>
      <w:lvlJc w:val="left"/>
      <w:pPr>
        <w:ind w:left="1507" w:hanging="360"/>
      </w:pPr>
    </w:lvl>
    <w:lvl w:ilvl="2" w:tplc="0809001B" w:tentative="1">
      <w:start w:val="1"/>
      <w:numFmt w:val="lowerRoman"/>
      <w:lvlText w:val="%3."/>
      <w:lvlJc w:val="right"/>
      <w:pPr>
        <w:ind w:left="2227" w:hanging="180"/>
      </w:pPr>
    </w:lvl>
    <w:lvl w:ilvl="3" w:tplc="0809000F" w:tentative="1">
      <w:start w:val="1"/>
      <w:numFmt w:val="decimal"/>
      <w:lvlText w:val="%4."/>
      <w:lvlJc w:val="left"/>
      <w:pPr>
        <w:ind w:left="2947" w:hanging="360"/>
      </w:pPr>
    </w:lvl>
    <w:lvl w:ilvl="4" w:tplc="08090019" w:tentative="1">
      <w:start w:val="1"/>
      <w:numFmt w:val="lowerLetter"/>
      <w:lvlText w:val="%5."/>
      <w:lvlJc w:val="left"/>
      <w:pPr>
        <w:ind w:left="3667" w:hanging="360"/>
      </w:pPr>
    </w:lvl>
    <w:lvl w:ilvl="5" w:tplc="0809001B" w:tentative="1">
      <w:start w:val="1"/>
      <w:numFmt w:val="lowerRoman"/>
      <w:lvlText w:val="%6."/>
      <w:lvlJc w:val="right"/>
      <w:pPr>
        <w:ind w:left="4387" w:hanging="180"/>
      </w:pPr>
    </w:lvl>
    <w:lvl w:ilvl="6" w:tplc="0809000F" w:tentative="1">
      <w:start w:val="1"/>
      <w:numFmt w:val="decimal"/>
      <w:lvlText w:val="%7."/>
      <w:lvlJc w:val="left"/>
      <w:pPr>
        <w:ind w:left="5107" w:hanging="360"/>
      </w:pPr>
    </w:lvl>
    <w:lvl w:ilvl="7" w:tplc="08090019" w:tentative="1">
      <w:start w:val="1"/>
      <w:numFmt w:val="lowerLetter"/>
      <w:lvlText w:val="%8."/>
      <w:lvlJc w:val="left"/>
      <w:pPr>
        <w:ind w:left="5827" w:hanging="360"/>
      </w:pPr>
    </w:lvl>
    <w:lvl w:ilvl="8" w:tplc="08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7" w15:restartNumberingAfterBreak="0">
    <w:nsid w:val="4C56555F"/>
    <w:multiLevelType w:val="hybridMultilevel"/>
    <w:tmpl w:val="BCE8B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A2BF0"/>
    <w:multiLevelType w:val="hybridMultilevel"/>
    <w:tmpl w:val="72F82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F5104"/>
    <w:multiLevelType w:val="hybridMultilevel"/>
    <w:tmpl w:val="A46A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4358"/>
    <w:multiLevelType w:val="hybridMultilevel"/>
    <w:tmpl w:val="91A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05454"/>
    <w:multiLevelType w:val="hybridMultilevel"/>
    <w:tmpl w:val="D5E2F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A0DAA"/>
    <w:multiLevelType w:val="hybridMultilevel"/>
    <w:tmpl w:val="E1343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57B42"/>
    <w:multiLevelType w:val="hybridMultilevel"/>
    <w:tmpl w:val="CAF6F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C0D81"/>
    <w:multiLevelType w:val="multilevel"/>
    <w:tmpl w:val="8D28BF20"/>
    <w:styleLink w:val="PunktlistaBulletpointlist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15" w15:restartNumberingAfterBreak="0">
    <w:nsid w:val="62022353"/>
    <w:multiLevelType w:val="hybridMultilevel"/>
    <w:tmpl w:val="AD60E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54438"/>
    <w:multiLevelType w:val="multilevel"/>
    <w:tmpl w:val="A6105FDA"/>
    <w:lvl w:ilvl="0">
      <w:start w:val="1"/>
      <w:numFmt w:val="decimal"/>
      <w:pStyle w:val="Rubrik1Heading1"/>
      <w:lvlText w:val="%1."/>
      <w:lvlJc w:val="left"/>
      <w:pPr>
        <w:tabs>
          <w:tab w:val="num" w:pos="794"/>
        </w:tabs>
        <w:ind w:left="680" w:hanging="680"/>
      </w:pPr>
      <w:rPr>
        <w:rFonts w:hint="default"/>
        <w:position w:val="0"/>
        <w:sz w:val="40"/>
      </w:rPr>
    </w:lvl>
    <w:lvl w:ilvl="1">
      <w:start w:val="1"/>
      <w:numFmt w:val="decimal"/>
      <w:pStyle w:val="Rubrik2Heading2"/>
      <w:lvlText w:val="%1.%2."/>
      <w:lvlJc w:val="left"/>
      <w:pPr>
        <w:tabs>
          <w:tab w:val="num" w:pos="794"/>
        </w:tabs>
        <w:ind w:left="680" w:hanging="680"/>
      </w:pPr>
      <w:rPr>
        <w:rFonts w:ascii="Arial" w:hAnsi="Arial" w:hint="default"/>
        <w:sz w:val="32"/>
      </w:rPr>
    </w:lvl>
    <w:lvl w:ilvl="2">
      <w:start w:val="1"/>
      <w:numFmt w:val="decimal"/>
      <w:pStyle w:val="Rubrik3Heading3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4"/>
        </w:tabs>
        <w:ind w:left="680" w:hanging="680"/>
      </w:pPr>
      <w:rPr>
        <w:rFonts w:hint="default"/>
      </w:rPr>
    </w:lvl>
  </w:abstractNum>
  <w:abstractNum w:abstractNumId="17" w15:restartNumberingAfterBreak="0">
    <w:nsid w:val="72CF395A"/>
    <w:multiLevelType w:val="hybridMultilevel"/>
    <w:tmpl w:val="EEB8B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6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2"/>
  </w:num>
  <w:num w:numId="6">
    <w:abstractNumId w:val="7"/>
  </w:num>
  <w:num w:numId="7">
    <w:abstractNumId w:val="5"/>
  </w:num>
  <w:num w:numId="8">
    <w:abstractNumId w:val="8"/>
  </w:num>
  <w:num w:numId="9">
    <w:abstractNumId w:val="13"/>
  </w:num>
  <w:num w:numId="10">
    <w:abstractNumId w:val="17"/>
  </w:num>
  <w:num w:numId="11">
    <w:abstractNumId w:val="15"/>
  </w:num>
  <w:num w:numId="12">
    <w:abstractNumId w:val="6"/>
  </w:num>
  <w:num w:numId="13">
    <w:abstractNumId w:val="3"/>
  </w:num>
  <w:num w:numId="14">
    <w:abstractNumId w:val="2"/>
  </w:num>
  <w:num w:numId="15">
    <w:abstractNumId w:val="4"/>
  </w:num>
  <w:num w:numId="16">
    <w:abstractNumId w:val="9"/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0"/>
  </w:num>
  <w:num w:numId="26">
    <w:abstractNumId w:val="1"/>
  </w:num>
  <w:num w:numId="27">
    <w:abstractNumId w:val="10"/>
  </w:num>
  <w:num w:numId="28">
    <w:abstractNumId w:val="11"/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3tjAxtzAzNTYwNTVR0lEKTi0uzszPAykwNa4FAPcc1g0tAAAA"/>
  </w:docVars>
  <w:rsids>
    <w:rsidRoot w:val="0007265B"/>
    <w:rsid w:val="0000338C"/>
    <w:rsid w:val="00004128"/>
    <w:rsid w:val="00011832"/>
    <w:rsid w:val="000170B8"/>
    <w:rsid w:val="00020B18"/>
    <w:rsid w:val="0002309E"/>
    <w:rsid w:val="00024693"/>
    <w:rsid w:val="0002713F"/>
    <w:rsid w:val="000303FF"/>
    <w:rsid w:val="00032FB7"/>
    <w:rsid w:val="000362E2"/>
    <w:rsid w:val="00037F04"/>
    <w:rsid w:val="0005578C"/>
    <w:rsid w:val="00070E8A"/>
    <w:rsid w:val="0007265B"/>
    <w:rsid w:val="00074130"/>
    <w:rsid w:val="00082FE5"/>
    <w:rsid w:val="00085AC8"/>
    <w:rsid w:val="0008636C"/>
    <w:rsid w:val="00090CC9"/>
    <w:rsid w:val="000A342B"/>
    <w:rsid w:val="000B1C49"/>
    <w:rsid w:val="000B20A1"/>
    <w:rsid w:val="000B3447"/>
    <w:rsid w:val="000C064C"/>
    <w:rsid w:val="000C1A9C"/>
    <w:rsid w:val="000C4478"/>
    <w:rsid w:val="000C7A79"/>
    <w:rsid w:val="000D3AF9"/>
    <w:rsid w:val="000D7DD4"/>
    <w:rsid w:val="000F00BE"/>
    <w:rsid w:val="000F13AF"/>
    <w:rsid w:val="000F7444"/>
    <w:rsid w:val="0010381B"/>
    <w:rsid w:val="001046FD"/>
    <w:rsid w:val="0010553E"/>
    <w:rsid w:val="00106719"/>
    <w:rsid w:val="00113D2E"/>
    <w:rsid w:val="00116C95"/>
    <w:rsid w:val="00123B95"/>
    <w:rsid w:val="00125C1F"/>
    <w:rsid w:val="00134914"/>
    <w:rsid w:val="001419B9"/>
    <w:rsid w:val="00143F26"/>
    <w:rsid w:val="00147168"/>
    <w:rsid w:val="00147AF2"/>
    <w:rsid w:val="001550C9"/>
    <w:rsid w:val="001629C6"/>
    <w:rsid w:val="00166106"/>
    <w:rsid w:val="00170C03"/>
    <w:rsid w:val="00171DEB"/>
    <w:rsid w:val="00176656"/>
    <w:rsid w:val="00187E75"/>
    <w:rsid w:val="00191D0A"/>
    <w:rsid w:val="001922AD"/>
    <w:rsid w:val="0019393F"/>
    <w:rsid w:val="00195564"/>
    <w:rsid w:val="00197FC0"/>
    <w:rsid w:val="001A6B90"/>
    <w:rsid w:val="001A75DE"/>
    <w:rsid w:val="001C0EE0"/>
    <w:rsid w:val="001C16C7"/>
    <w:rsid w:val="001C5532"/>
    <w:rsid w:val="001C6277"/>
    <w:rsid w:val="001D01EA"/>
    <w:rsid w:val="001D2E1E"/>
    <w:rsid w:val="001D4B6F"/>
    <w:rsid w:val="001E1A77"/>
    <w:rsid w:val="001E4424"/>
    <w:rsid w:val="001F230A"/>
    <w:rsid w:val="001F6A9E"/>
    <w:rsid w:val="002153F0"/>
    <w:rsid w:val="002178C7"/>
    <w:rsid w:val="0022288F"/>
    <w:rsid w:val="00223463"/>
    <w:rsid w:val="0023265E"/>
    <w:rsid w:val="0023688E"/>
    <w:rsid w:val="00240761"/>
    <w:rsid w:val="00252591"/>
    <w:rsid w:val="0026672A"/>
    <w:rsid w:val="00271BFF"/>
    <w:rsid w:val="00296533"/>
    <w:rsid w:val="002B3B67"/>
    <w:rsid w:val="002B5E7B"/>
    <w:rsid w:val="002C64BF"/>
    <w:rsid w:val="002D172A"/>
    <w:rsid w:val="002D5B2F"/>
    <w:rsid w:val="002E5592"/>
    <w:rsid w:val="00303B7C"/>
    <w:rsid w:val="00312BFB"/>
    <w:rsid w:val="00313DAA"/>
    <w:rsid w:val="00316D73"/>
    <w:rsid w:val="00321AC5"/>
    <w:rsid w:val="003311CC"/>
    <w:rsid w:val="003343C2"/>
    <w:rsid w:val="00335C36"/>
    <w:rsid w:val="00336F06"/>
    <w:rsid w:val="00342C33"/>
    <w:rsid w:val="003525F0"/>
    <w:rsid w:val="00352B01"/>
    <w:rsid w:val="0035410F"/>
    <w:rsid w:val="0035656B"/>
    <w:rsid w:val="0036440F"/>
    <w:rsid w:val="00366846"/>
    <w:rsid w:val="003742EE"/>
    <w:rsid w:val="00383976"/>
    <w:rsid w:val="00383E76"/>
    <w:rsid w:val="0038611C"/>
    <w:rsid w:val="00391685"/>
    <w:rsid w:val="00393B14"/>
    <w:rsid w:val="00393E19"/>
    <w:rsid w:val="00394064"/>
    <w:rsid w:val="003A1991"/>
    <w:rsid w:val="003A327B"/>
    <w:rsid w:val="003A5124"/>
    <w:rsid w:val="003A596B"/>
    <w:rsid w:val="003A78F3"/>
    <w:rsid w:val="003B0854"/>
    <w:rsid w:val="003B17A0"/>
    <w:rsid w:val="003B5335"/>
    <w:rsid w:val="003C1064"/>
    <w:rsid w:val="003D4DD3"/>
    <w:rsid w:val="003E01FD"/>
    <w:rsid w:val="003E7415"/>
    <w:rsid w:val="003F32A8"/>
    <w:rsid w:val="003F38A9"/>
    <w:rsid w:val="004018A1"/>
    <w:rsid w:val="0041463C"/>
    <w:rsid w:val="0042215F"/>
    <w:rsid w:val="004278C8"/>
    <w:rsid w:val="00427C3B"/>
    <w:rsid w:val="00427E6C"/>
    <w:rsid w:val="004350BF"/>
    <w:rsid w:val="00441500"/>
    <w:rsid w:val="004423B7"/>
    <w:rsid w:val="004423F7"/>
    <w:rsid w:val="004468FD"/>
    <w:rsid w:val="00450C9B"/>
    <w:rsid w:val="00451D0B"/>
    <w:rsid w:val="0045734C"/>
    <w:rsid w:val="00463D1B"/>
    <w:rsid w:val="00465681"/>
    <w:rsid w:val="00467D70"/>
    <w:rsid w:val="00474278"/>
    <w:rsid w:val="004748A9"/>
    <w:rsid w:val="00476EED"/>
    <w:rsid w:val="00477A19"/>
    <w:rsid w:val="004840C9"/>
    <w:rsid w:val="004959A0"/>
    <w:rsid w:val="004A189D"/>
    <w:rsid w:val="004B3CF2"/>
    <w:rsid w:val="004C17DD"/>
    <w:rsid w:val="004C4EC3"/>
    <w:rsid w:val="004C6A6A"/>
    <w:rsid w:val="004C6D4F"/>
    <w:rsid w:val="004D1235"/>
    <w:rsid w:val="004D17A8"/>
    <w:rsid w:val="004E5604"/>
    <w:rsid w:val="004F3D8F"/>
    <w:rsid w:val="004F7AA9"/>
    <w:rsid w:val="004F7CE3"/>
    <w:rsid w:val="0050152D"/>
    <w:rsid w:val="00504411"/>
    <w:rsid w:val="00504973"/>
    <w:rsid w:val="00512F06"/>
    <w:rsid w:val="00516901"/>
    <w:rsid w:val="00520A47"/>
    <w:rsid w:val="00523222"/>
    <w:rsid w:val="005246C9"/>
    <w:rsid w:val="005248D8"/>
    <w:rsid w:val="00531ABE"/>
    <w:rsid w:val="00536B6A"/>
    <w:rsid w:val="005400CC"/>
    <w:rsid w:val="00543531"/>
    <w:rsid w:val="00550661"/>
    <w:rsid w:val="00554605"/>
    <w:rsid w:val="00555E3A"/>
    <w:rsid w:val="00562D24"/>
    <w:rsid w:val="0057359A"/>
    <w:rsid w:val="00573773"/>
    <w:rsid w:val="0058057A"/>
    <w:rsid w:val="00581B8A"/>
    <w:rsid w:val="00582152"/>
    <w:rsid w:val="0058284D"/>
    <w:rsid w:val="005A1099"/>
    <w:rsid w:val="005A1CB6"/>
    <w:rsid w:val="005A49B0"/>
    <w:rsid w:val="005A72F1"/>
    <w:rsid w:val="005B0F7C"/>
    <w:rsid w:val="005B2208"/>
    <w:rsid w:val="005B2903"/>
    <w:rsid w:val="005C3002"/>
    <w:rsid w:val="005C450F"/>
    <w:rsid w:val="005C7651"/>
    <w:rsid w:val="005D0973"/>
    <w:rsid w:val="005D0AE6"/>
    <w:rsid w:val="005D1EC8"/>
    <w:rsid w:val="005F0628"/>
    <w:rsid w:val="005F288A"/>
    <w:rsid w:val="005F2D0E"/>
    <w:rsid w:val="005F641F"/>
    <w:rsid w:val="00602C5E"/>
    <w:rsid w:val="006105C2"/>
    <w:rsid w:val="006114CB"/>
    <w:rsid w:val="00612FFE"/>
    <w:rsid w:val="006176E2"/>
    <w:rsid w:val="0061793D"/>
    <w:rsid w:val="006232B9"/>
    <w:rsid w:val="00640019"/>
    <w:rsid w:val="00650D14"/>
    <w:rsid w:val="00652632"/>
    <w:rsid w:val="00653898"/>
    <w:rsid w:val="006556A8"/>
    <w:rsid w:val="00656D58"/>
    <w:rsid w:val="00660AA4"/>
    <w:rsid w:val="0067763F"/>
    <w:rsid w:val="00684555"/>
    <w:rsid w:val="006925D2"/>
    <w:rsid w:val="00694C20"/>
    <w:rsid w:val="00696E9B"/>
    <w:rsid w:val="006A428F"/>
    <w:rsid w:val="006A50C0"/>
    <w:rsid w:val="006D157E"/>
    <w:rsid w:val="006E4961"/>
    <w:rsid w:val="00702B6B"/>
    <w:rsid w:val="00703514"/>
    <w:rsid w:val="007035A8"/>
    <w:rsid w:val="0070756D"/>
    <w:rsid w:val="00714A9F"/>
    <w:rsid w:val="007172FC"/>
    <w:rsid w:val="00721263"/>
    <w:rsid w:val="007224DA"/>
    <w:rsid w:val="00723B8F"/>
    <w:rsid w:val="00732422"/>
    <w:rsid w:val="00732DF2"/>
    <w:rsid w:val="007346A0"/>
    <w:rsid w:val="007356D5"/>
    <w:rsid w:val="007413B5"/>
    <w:rsid w:val="007443A8"/>
    <w:rsid w:val="00746CD7"/>
    <w:rsid w:val="007609D9"/>
    <w:rsid w:val="007612C7"/>
    <w:rsid w:val="00763D45"/>
    <w:rsid w:val="007701D9"/>
    <w:rsid w:val="0077097C"/>
    <w:rsid w:val="00774077"/>
    <w:rsid w:val="00784A5B"/>
    <w:rsid w:val="00790850"/>
    <w:rsid w:val="00793002"/>
    <w:rsid w:val="00793D62"/>
    <w:rsid w:val="007A0C11"/>
    <w:rsid w:val="007A0F45"/>
    <w:rsid w:val="007A56BB"/>
    <w:rsid w:val="007A5E38"/>
    <w:rsid w:val="007B1175"/>
    <w:rsid w:val="007B32BD"/>
    <w:rsid w:val="007C2F14"/>
    <w:rsid w:val="007C43F9"/>
    <w:rsid w:val="007F1028"/>
    <w:rsid w:val="007F4672"/>
    <w:rsid w:val="007F7ECE"/>
    <w:rsid w:val="0080596D"/>
    <w:rsid w:val="008168E3"/>
    <w:rsid w:val="0082005A"/>
    <w:rsid w:val="0082096D"/>
    <w:rsid w:val="00840A6A"/>
    <w:rsid w:val="00843EB5"/>
    <w:rsid w:val="0085018A"/>
    <w:rsid w:val="00854C66"/>
    <w:rsid w:val="00855977"/>
    <w:rsid w:val="00855ACB"/>
    <w:rsid w:val="00864630"/>
    <w:rsid w:val="008659F8"/>
    <w:rsid w:val="008769EF"/>
    <w:rsid w:val="0088002E"/>
    <w:rsid w:val="0088052A"/>
    <w:rsid w:val="0088386A"/>
    <w:rsid w:val="00887CEE"/>
    <w:rsid w:val="00895EF2"/>
    <w:rsid w:val="00896413"/>
    <w:rsid w:val="0089745A"/>
    <w:rsid w:val="008A0A53"/>
    <w:rsid w:val="008B192D"/>
    <w:rsid w:val="008C0243"/>
    <w:rsid w:val="008C09C0"/>
    <w:rsid w:val="008C1AF6"/>
    <w:rsid w:val="008C4952"/>
    <w:rsid w:val="008D080F"/>
    <w:rsid w:val="008D18FE"/>
    <w:rsid w:val="008D5315"/>
    <w:rsid w:val="008D5C8B"/>
    <w:rsid w:val="008D699D"/>
    <w:rsid w:val="008E6BB4"/>
    <w:rsid w:val="008F7AEA"/>
    <w:rsid w:val="00906D03"/>
    <w:rsid w:val="00907D18"/>
    <w:rsid w:val="00911F10"/>
    <w:rsid w:val="00912658"/>
    <w:rsid w:val="00913542"/>
    <w:rsid w:val="0091434A"/>
    <w:rsid w:val="00916484"/>
    <w:rsid w:val="0091706F"/>
    <w:rsid w:val="0092297D"/>
    <w:rsid w:val="009275C9"/>
    <w:rsid w:val="00930664"/>
    <w:rsid w:val="009307AA"/>
    <w:rsid w:val="00937613"/>
    <w:rsid w:val="00940226"/>
    <w:rsid w:val="009419F3"/>
    <w:rsid w:val="009470EF"/>
    <w:rsid w:val="0094768C"/>
    <w:rsid w:val="009538C7"/>
    <w:rsid w:val="00954880"/>
    <w:rsid w:val="00955F33"/>
    <w:rsid w:val="00966CC3"/>
    <w:rsid w:val="00972826"/>
    <w:rsid w:val="00975846"/>
    <w:rsid w:val="00977148"/>
    <w:rsid w:val="0097790C"/>
    <w:rsid w:val="00977F9E"/>
    <w:rsid w:val="009804C5"/>
    <w:rsid w:val="00986553"/>
    <w:rsid w:val="009871A7"/>
    <w:rsid w:val="009905A2"/>
    <w:rsid w:val="00992DC2"/>
    <w:rsid w:val="0099346C"/>
    <w:rsid w:val="00993817"/>
    <w:rsid w:val="0099712C"/>
    <w:rsid w:val="009A37FF"/>
    <w:rsid w:val="009A4090"/>
    <w:rsid w:val="009A41EA"/>
    <w:rsid w:val="009A48D3"/>
    <w:rsid w:val="009A6684"/>
    <w:rsid w:val="009B3BD0"/>
    <w:rsid w:val="009C2BD2"/>
    <w:rsid w:val="009C6776"/>
    <w:rsid w:val="009D434A"/>
    <w:rsid w:val="009D509D"/>
    <w:rsid w:val="009D7D2C"/>
    <w:rsid w:val="009E2E14"/>
    <w:rsid w:val="009E331A"/>
    <w:rsid w:val="009E4F8A"/>
    <w:rsid w:val="009F4467"/>
    <w:rsid w:val="00A07447"/>
    <w:rsid w:val="00A12A0D"/>
    <w:rsid w:val="00A12A79"/>
    <w:rsid w:val="00A12B95"/>
    <w:rsid w:val="00A144E4"/>
    <w:rsid w:val="00A30674"/>
    <w:rsid w:val="00A41760"/>
    <w:rsid w:val="00A509FA"/>
    <w:rsid w:val="00A50B5C"/>
    <w:rsid w:val="00A517EC"/>
    <w:rsid w:val="00A55186"/>
    <w:rsid w:val="00A564B2"/>
    <w:rsid w:val="00A64E9B"/>
    <w:rsid w:val="00A653D8"/>
    <w:rsid w:val="00A83C42"/>
    <w:rsid w:val="00A95CCD"/>
    <w:rsid w:val="00AA130C"/>
    <w:rsid w:val="00AA1963"/>
    <w:rsid w:val="00AA5936"/>
    <w:rsid w:val="00AA5BCA"/>
    <w:rsid w:val="00AC0E05"/>
    <w:rsid w:val="00AC2FA2"/>
    <w:rsid w:val="00AC3E53"/>
    <w:rsid w:val="00AC7104"/>
    <w:rsid w:val="00AD7092"/>
    <w:rsid w:val="00AF25E3"/>
    <w:rsid w:val="00AF5C72"/>
    <w:rsid w:val="00AF6CA9"/>
    <w:rsid w:val="00B00A2E"/>
    <w:rsid w:val="00B00EAA"/>
    <w:rsid w:val="00B01336"/>
    <w:rsid w:val="00B036AC"/>
    <w:rsid w:val="00B0648B"/>
    <w:rsid w:val="00B07D98"/>
    <w:rsid w:val="00B14FFB"/>
    <w:rsid w:val="00B23D8C"/>
    <w:rsid w:val="00B304DD"/>
    <w:rsid w:val="00B309FC"/>
    <w:rsid w:val="00B4250B"/>
    <w:rsid w:val="00B434C8"/>
    <w:rsid w:val="00B4489D"/>
    <w:rsid w:val="00B45296"/>
    <w:rsid w:val="00B45ADA"/>
    <w:rsid w:val="00B46A30"/>
    <w:rsid w:val="00B53771"/>
    <w:rsid w:val="00B6433F"/>
    <w:rsid w:val="00B657D7"/>
    <w:rsid w:val="00B6680D"/>
    <w:rsid w:val="00B71F78"/>
    <w:rsid w:val="00B76B3C"/>
    <w:rsid w:val="00B76EA0"/>
    <w:rsid w:val="00B81553"/>
    <w:rsid w:val="00B97A50"/>
    <w:rsid w:val="00BA05CB"/>
    <w:rsid w:val="00BA1437"/>
    <w:rsid w:val="00BB0C50"/>
    <w:rsid w:val="00BB543C"/>
    <w:rsid w:val="00BB7130"/>
    <w:rsid w:val="00BB7656"/>
    <w:rsid w:val="00BC2CD4"/>
    <w:rsid w:val="00BC4B98"/>
    <w:rsid w:val="00BE5837"/>
    <w:rsid w:val="00BE633E"/>
    <w:rsid w:val="00BF411D"/>
    <w:rsid w:val="00C06135"/>
    <w:rsid w:val="00C14760"/>
    <w:rsid w:val="00C23590"/>
    <w:rsid w:val="00C2742F"/>
    <w:rsid w:val="00C2764D"/>
    <w:rsid w:val="00C3153D"/>
    <w:rsid w:val="00C34A7C"/>
    <w:rsid w:val="00C35671"/>
    <w:rsid w:val="00C4063C"/>
    <w:rsid w:val="00C43196"/>
    <w:rsid w:val="00C44D58"/>
    <w:rsid w:val="00C44FFD"/>
    <w:rsid w:val="00C4571D"/>
    <w:rsid w:val="00C52525"/>
    <w:rsid w:val="00C52B39"/>
    <w:rsid w:val="00C53861"/>
    <w:rsid w:val="00C55F5F"/>
    <w:rsid w:val="00C56DA3"/>
    <w:rsid w:val="00C57FF4"/>
    <w:rsid w:val="00C63CB3"/>
    <w:rsid w:val="00C63FFC"/>
    <w:rsid w:val="00C65626"/>
    <w:rsid w:val="00C6608C"/>
    <w:rsid w:val="00C752A7"/>
    <w:rsid w:val="00C84E32"/>
    <w:rsid w:val="00C85221"/>
    <w:rsid w:val="00C9256A"/>
    <w:rsid w:val="00C95167"/>
    <w:rsid w:val="00CA2252"/>
    <w:rsid w:val="00CB0531"/>
    <w:rsid w:val="00CC7EB9"/>
    <w:rsid w:val="00CD27D3"/>
    <w:rsid w:val="00CD5ECF"/>
    <w:rsid w:val="00CD6E97"/>
    <w:rsid w:val="00CF3B7F"/>
    <w:rsid w:val="00CF6B43"/>
    <w:rsid w:val="00CF74E1"/>
    <w:rsid w:val="00CF7B70"/>
    <w:rsid w:val="00D0466A"/>
    <w:rsid w:val="00D12216"/>
    <w:rsid w:val="00D148F4"/>
    <w:rsid w:val="00D16A0A"/>
    <w:rsid w:val="00D16AC8"/>
    <w:rsid w:val="00D16E5C"/>
    <w:rsid w:val="00D173C5"/>
    <w:rsid w:val="00D178A4"/>
    <w:rsid w:val="00D20F52"/>
    <w:rsid w:val="00D21642"/>
    <w:rsid w:val="00D26BAD"/>
    <w:rsid w:val="00D30420"/>
    <w:rsid w:val="00D40352"/>
    <w:rsid w:val="00D406C4"/>
    <w:rsid w:val="00D40C40"/>
    <w:rsid w:val="00D55620"/>
    <w:rsid w:val="00D61067"/>
    <w:rsid w:val="00D641FD"/>
    <w:rsid w:val="00D6631D"/>
    <w:rsid w:val="00D73DF0"/>
    <w:rsid w:val="00D7490E"/>
    <w:rsid w:val="00D85129"/>
    <w:rsid w:val="00D93BC2"/>
    <w:rsid w:val="00D96B22"/>
    <w:rsid w:val="00D96B55"/>
    <w:rsid w:val="00D9703A"/>
    <w:rsid w:val="00DA627B"/>
    <w:rsid w:val="00DA7E92"/>
    <w:rsid w:val="00DB71E7"/>
    <w:rsid w:val="00DC66CD"/>
    <w:rsid w:val="00DC79D8"/>
    <w:rsid w:val="00DD2C7C"/>
    <w:rsid w:val="00DD52E5"/>
    <w:rsid w:val="00DD6AAB"/>
    <w:rsid w:val="00DE34A3"/>
    <w:rsid w:val="00DE4B90"/>
    <w:rsid w:val="00DE659F"/>
    <w:rsid w:val="00DE77F3"/>
    <w:rsid w:val="00E0268E"/>
    <w:rsid w:val="00E028FB"/>
    <w:rsid w:val="00E06010"/>
    <w:rsid w:val="00E104B8"/>
    <w:rsid w:val="00E1417F"/>
    <w:rsid w:val="00E149FF"/>
    <w:rsid w:val="00E277C1"/>
    <w:rsid w:val="00E34643"/>
    <w:rsid w:val="00E36A55"/>
    <w:rsid w:val="00E40597"/>
    <w:rsid w:val="00E420D1"/>
    <w:rsid w:val="00E428B4"/>
    <w:rsid w:val="00E43FAB"/>
    <w:rsid w:val="00E44DB9"/>
    <w:rsid w:val="00E46185"/>
    <w:rsid w:val="00E466FF"/>
    <w:rsid w:val="00E479B6"/>
    <w:rsid w:val="00E50B54"/>
    <w:rsid w:val="00E6175F"/>
    <w:rsid w:val="00E63363"/>
    <w:rsid w:val="00E65C1A"/>
    <w:rsid w:val="00E67B81"/>
    <w:rsid w:val="00E7045F"/>
    <w:rsid w:val="00E7254A"/>
    <w:rsid w:val="00E73F7E"/>
    <w:rsid w:val="00E82585"/>
    <w:rsid w:val="00E82AB7"/>
    <w:rsid w:val="00E83FE5"/>
    <w:rsid w:val="00E91316"/>
    <w:rsid w:val="00EA367E"/>
    <w:rsid w:val="00EA50A9"/>
    <w:rsid w:val="00EA58E1"/>
    <w:rsid w:val="00EB2DBF"/>
    <w:rsid w:val="00EB5A58"/>
    <w:rsid w:val="00EB691F"/>
    <w:rsid w:val="00EC0064"/>
    <w:rsid w:val="00EC79D2"/>
    <w:rsid w:val="00ED680B"/>
    <w:rsid w:val="00EE038A"/>
    <w:rsid w:val="00EE0D39"/>
    <w:rsid w:val="00EE1B3E"/>
    <w:rsid w:val="00EE768D"/>
    <w:rsid w:val="00EF1D63"/>
    <w:rsid w:val="00F1153A"/>
    <w:rsid w:val="00F145BF"/>
    <w:rsid w:val="00F1524C"/>
    <w:rsid w:val="00F31DE7"/>
    <w:rsid w:val="00F31F2E"/>
    <w:rsid w:val="00F337A2"/>
    <w:rsid w:val="00F40115"/>
    <w:rsid w:val="00F53B36"/>
    <w:rsid w:val="00F56AF4"/>
    <w:rsid w:val="00F62EF0"/>
    <w:rsid w:val="00F65656"/>
    <w:rsid w:val="00F6669E"/>
    <w:rsid w:val="00F70541"/>
    <w:rsid w:val="00F768D7"/>
    <w:rsid w:val="00F77903"/>
    <w:rsid w:val="00F8167A"/>
    <w:rsid w:val="00F829A5"/>
    <w:rsid w:val="00F850A8"/>
    <w:rsid w:val="00F905D5"/>
    <w:rsid w:val="00F9069B"/>
    <w:rsid w:val="00F927AA"/>
    <w:rsid w:val="00F96BEE"/>
    <w:rsid w:val="00FB0B98"/>
    <w:rsid w:val="00FC270E"/>
    <w:rsid w:val="00FC3BCD"/>
    <w:rsid w:val="00FC4280"/>
    <w:rsid w:val="00FD21A2"/>
    <w:rsid w:val="00FD2ADB"/>
    <w:rsid w:val="00FD6463"/>
    <w:rsid w:val="00FE0636"/>
    <w:rsid w:val="00FE1985"/>
    <w:rsid w:val="00FE7140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AC19C"/>
  <w15:chartTrackingRefBased/>
  <w15:docId w15:val="{E3BCB49A-371A-4FC7-9A53-161A609D9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963"/>
    <w:pPr>
      <w:spacing w:line="320" w:lineRule="atLeast"/>
      <w:ind w:firstLine="284"/>
      <w:jc w:val="both"/>
    </w:pPr>
    <w:rPr>
      <w:rFonts w:ascii="Times New Roman" w:hAnsi="Times New Roman"/>
      <w:lang w:val="en-GB"/>
    </w:rPr>
  </w:style>
  <w:style w:type="paragraph" w:styleId="Rubrik1">
    <w:name w:val="heading 1"/>
    <w:basedOn w:val="Normal"/>
    <w:next w:val="Normal"/>
    <w:link w:val="Rubrik1Char"/>
    <w:uiPriority w:val="9"/>
    <w:semiHidden/>
    <w:rsid w:val="00D96B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4423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5A49B0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semiHidden/>
    <w:rsid w:val="00FB0B98"/>
    <w:pPr>
      <w:tabs>
        <w:tab w:val="center" w:pos="4536"/>
        <w:tab w:val="right" w:pos="9072"/>
      </w:tabs>
    </w:pPr>
    <w:rPr>
      <w:sz w:val="20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5A49B0"/>
    <w:rPr>
      <w:rFonts w:ascii="Times New Roman" w:hAnsi="Times New Roman"/>
      <w:sz w:val="20"/>
    </w:rPr>
  </w:style>
  <w:style w:type="character" w:customStyle="1" w:styleId="Mainpagetitle">
    <w:name w:val="Main page title"/>
    <w:basedOn w:val="Standardstycketeckensnitt"/>
    <w:uiPriority w:val="4"/>
    <w:rsid w:val="005B0F7C"/>
    <w:rPr>
      <w:rFonts w:ascii="Arial" w:hAnsi="Arial"/>
      <w:b/>
      <w:bCs/>
      <w:color w:val="000000" w:themeColor="text1"/>
      <w:sz w:val="48"/>
    </w:rPr>
  </w:style>
  <w:style w:type="paragraph" w:customStyle="1" w:styleId="Mainpageauthor">
    <w:name w:val="Main page author"/>
    <w:basedOn w:val="Normal"/>
    <w:uiPriority w:val="4"/>
    <w:rsid w:val="00840A6A"/>
    <w:pPr>
      <w:spacing w:before="120" w:after="120" w:line="500" w:lineRule="exact"/>
      <w:ind w:firstLine="0"/>
      <w:jc w:val="left"/>
    </w:pPr>
    <w:rPr>
      <w:rFonts w:ascii="Arial" w:hAnsi="Arial"/>
      <w:color w:val="000000" w:themeColor="text1"/>
      <w:sz w:val="28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5A49B0"/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customStyle="1" w:styleId="Mainpageotherlanguageold">
    <w:name w:val="Main page other language old"/>
    <w:basedOn w:val="Standardstycketeckensnitt"/>
    <w:uiPriority w:val="4"/>
    <w:semiHidden/>
    <w:rsid w:val="005B0F7C"/>
    <w:rPr>
      <w:rFonts w:ascii="Arial" w:hAnsi="Arial"/>
      <w:i/>
      <w:iCs/>
      <w:color w:val="000000" w:themeColor="text1"/>
    </w:rPr>
  </w:style>
  <w:style w:type="paragraph" w:customStyle="1" w:styleId="FormaliaFramsida1Formfrontpage1">
    <w:name w:val="Formalia Framsida 1/Form front page 1"/>
    <w:basedOn w:val="Normal"/>
    <w:semiHidden/>
    <w:qFormat/>
    <w:rsid w:val="00A653D8"/>
    <w:rPr>
      <w:rFonts w:ascii="Arial" w:hAnsi="Arial"/>
      <w:sz w:val="28"/>
    </w:rPr>
  </w:style>
  <w:style w:type="paragraph" w:customStyle="1" w:styleId="RubriksammanfattningAbstractheading">
    <w:name w:val="Rubrik sammanfattning / Abstract heading"/>
    <w:basedOn w:val="Normal"/>
    <w:next w:val="SammanfattningefterrubrikAbstractafterheading"/>
    <w:uiPriority w:val="1"/>
    <w:qFormat/>
    <w:rsid w:val="009C2BD2"/>
    <w:pPr>
      <w:keepNext/>
      <w:keepLines/>
      <w:framePr w:wrap="notBeside" w:vAnchor="text" w:hAnchor="text" w:y="1"/>
      <w:suppressAutoHyphens/>
      <w:spacing w:before="500" w:after="60" w:line="240" w:lineRule="auto"/>
      <w:ind w:firstLine="0"/>
      <w:jc w:val="left"/>
    </w:pPr>
    <w:rPr>
      <w:rFonts w:ascii="Arial" w:hAnsi="Arial"/>
      <w:sz w:val="28"/>
    </w:rPr>
  </w:style>
  <w:style w:type="paragraph" w:customStyle="1" w:styleId="SammanfattningefterrubrikAbstractafterheading">
    <w:name w:val="Sammanfattning efter rubrik / Abstract after heading"/>
    <w:basedOn w:val="Normal"/>
    <w:next w:val="SammanfattningtextAbstracttext"/>
    <w:uiPriority w:val="3"/>
    <w:qFormat/>
    <w:rsid w:val="00972826"/>
    <w:pPr>
      <w:spacing w:line="280" w:lineRule="exact"/>
      <w:ind w:firstLine="0"/>
    </w:pPr>
    <w:rPr>
      <w:rFonts w:cs="Arial"/>
      <w:sz w:val="20"/>
    </w:rPr>
  </w:style>
  <w:style w:type="paragraph" w:customStyle="1" w:styleId="NyckelordKeywords">
    <w:name w:val="Nyckelord / Keywords"/>
    <w:basedOn w:val="Normal"/>
    <w:uiPriority w:val="3"/>
    <w:qFormat/>
    <w:rsid w:val="00972826"/>
    <w:pPr>
      <w:spacing w:before="280" w:after="280" w:line="280" w:lineRule="exact"/>
      <w:ind w:firstLine="0"/>
    </w:pPr>
    <w:rPr>
      <w:rFonts w:cs="Arial"/>
      <w:sz w:val="20"/>
    </w:rPr>
  </w:style>
  <w:style w:type="paragraph" w:customStyle="1" w:styleId="SammanfattningtextAbstracttext">
    <w:name w:val="Sammanfattning text / Abstract text"/>
    <w:basedOn w:val="Normal"/>
    <w:uiPriority w:val="3"/>
    <w:qFormat/>
    <w:rsid w:val="00972826"/>
    <w:pPr>
      <w:spacing w:line="280" w:lineRule="exact"/>
    </w:pPr>
    <w:rPr>
      <w:rFonts w:cs="Arial"/>
      <w:sz w:val="20"/>
    </w:rPr>
  </w:style>
  <w:style w:type="paragraph" w:customStyle="1" w:styleId="TextefterrubrikTextafterheading">
    <w:name w:val="Text efter rubrik / Text after heading"/>
    <w:basedOn w:val="Normal"/>
    <w:next w:val="Normal"/>
    <w:qFormat/>
    <w:rsid w:val="00134914"/>
    <w:pPr>
      <w:ind w:firstLine="0"/>
    </w:pPr>
  </w:style>
  <w:style w:type="paragraph" w:customStyle="1" w:styleId="Rubrik1Heading1">
    <w:name w:val="Rubrik 1/ Heading 1"/>
    <w:next w:val="TextefterrubrikTextafterheading"/>
    <w:uiPriority w:val="1"/>
    <w:qFormat/>
    <w:rsid w:val="00A50B5C"/>
    <w:pPr>
      <w:keepNext/>
      <w:keepLines/>
      <w:pageBreakBefore/>
      <w:framePr w:wrap="notBeside" w:vAnchor="text" w:hAnchor="text" w:y="1"/>
      <w:widowControl w:val="0"/>
      <w:numPr>
        <w:numId w:val="1"/>
      </w:numPr>
      <w:spacing w:before="1440" w:after="720" w:line="440" w:lineRule="exact"/>
      <w:outlineLvl w:val="0"/>
    </w:pPr>
    <w:rPr>
      <w:rFonts w:ascii="Arial" w:hAnsi="Arial"/>
      <w:color w:val="000000" w:themeColor="text1"/>
      <w:kern w:val="28"/>
      <w:sz w:val="40"/>
    </w:rPr>
  </w:style>
  <w:style w:type="paragraph" w:customStyle="1" w:styleId="Titlepageotherlanguage">
    <w:name w:val="Title page other language"/>
    <w:basedOn w:val="SammanfattningefterrubrikAbstractafterheading"/>
    <w:uiPriority w:val="4"/>
    <w:qFormat/>
    <w:rsid w:val="006556A8"/>
    <w:pPr>
      <w:spacing w:before="20" w:line="220" w:lineRule="exact"/>
      <w:jc w:val="left"/>
    </w:pPr>
    <w:rPr>
      <w:rFonts w:ascii="Arial" w:hAnsi="Arial"/>
      <w:i/>
    </w:rPr>
  </w:style>
  <w:style w:type="paragraph" w:customStyle="1" w:styleId="Titlepageauthor">
    <w:name w:val="Title page author"/>
    <w:basedOn w:val="Normal"/>
    <w:uiPriority w:val="4"/>
    <w:qFormat/>
    <w:rsid w:val="00972826"/>
    <w:pPr>
      <w:spacing w:before="240" w:after="480" w:line="280" w:lineRule="exact"/>
      <w:ind w:firstLine="0"/>
      <w:jc w:val="left"/>
    </w:pPr>
    <w:rPr>
      <w:rFonts w:ascii="Arial" w:hAnsi="Arial" w:cs="Arial"/>
    </w:rPr>
  </w:style>
  <w:style w:type="paragraph" w:customStyle="1" w:styleId="TitelsidainformationfetTitlepageinformationbold">
    <w:name w:val="Titelsida information fet/Title page information bold"/>
    <w:semiHidden/>
    <w:qFormat/>
    <w:rsid w:val="0070756D"/>
    <w:pPr>
      <w:spacing w:line="220" w:lineRule="exact"/>
      <w:ind w:left="2126" w:hanging="2126"/>
    </w:pPr>
    <w:rPr>
      <w:rFonts w:ascii="Arial" w:hAnsi="Arial" w:cs="Arial"/>
      <w:b/>
      <w:sz w:val="18"/>
    </w:rPr>
  </w:style>
  <w:style w:type="paragraph" w:customStyle="1" w:styleId="Titlepagetext">
    <w:name w:val="Title page text"/>
    <w:basedOn w:val="TitelsidainformationfetTitlepageinformationbold"/>
    <w:uiPriority w:val="4"/>
    <w:qFormat/>
    <w:rsid w:val="00650D14"/>
    <w:pPr>
      <w:spacing w:before="60"/>
    </w:pPr>
    <w:rPr>
      <w:b w:val="0"/>
    </w:rPr>
  </w:style>
  <w:style w:type="paragraph" w:customStyle="1" w:styleId="FramsidainformationrubrikFrontpageinformationheading">
    <w:name w:val="Framsida information rubrik/Front page information heading"/>
    <w:basedOn w:val="Normal"/>
    <w:autoRedefine/>
    <w:semiHidden/>
    <w:qFormat/>
    <w:rsid w:val="00972826"/>
    <w:pPr>
      <w:ind w:firstLine="0"/>
    </w:pPr>
    <w:rPr>
      <w:rFonts w:ascii="Arial" w:hAnsi="Arial"/>
      <w:sz w:val="28"/>
    </w:rPr>
  </w:style>
  <w:style w:type="paragraph" w:styleId="Innehll1">
    <w:name w:val="toc 1"/>
    <w:basedOn w:val="Normal"/>
    <w:next w:val="Normal"/>
    <w:link w:val="Innehll1Char"/>
    <w:autoRedefine/>
    <w:uiPriority w:val="39"/>
    <w:rsid w:val="0091434A"/>
    <w:pPr>
      <w:spacing w:before="120" w:after="120"/>
      <w:ind w:firstLine="0"/>
      <w:jc w:val="left"/>
    </w:pPr>
    <w:rPr>
      <w:rFonts w:ascii="Arial" w:hAnsi="Arial" w:cstheme="minorHAnsi"/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rsid w:val="00EF1D63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2234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formateradtabell3">
    <w:name w:val="Plain Table 3"/>
    <w:basedOn w:val="Normaltabell"/>
    <w:uiPriority w:val="43"/>
    <w:rsid w:val="0022346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eskrivning">
    <w:name w:val="caption"/>
    <w:aliases w:val="Tabell/Table description"/>
    <w:next w:val="TextefterrubrikTextafterheading"/>
    <w:uiPriority w:val="35"/>
    <w:semiHidden/>
    <w:qFormat/>
    <w:rsid w:val="00D6631D"/>
    <w:pPr>
      <w:spacing w:before="270" w:after="50" w:line="240" w:lineRule="exact"/>
      <w:jc w:val="both"/>
    </w:pPr>
    <w:rPr>
      <w:rFonts w:ascii="Times New Roman" w:hAnsi="Times New Roman"/>
      <w:i/>
      <w:iCs/>
      <w:color w:val="000000" w:themeColor="text1"/>
      <w:sz w:val="20"/>
      <w:szCs w:val="18"/>
    </w:rPr>
  </w:style>
  <w:style w:type="paragraph" w:customStyle="1" w:styleId="BeskrivningtabellTabledescription">
    <w:name w:val="Beskrivning tabell / Table description"/>
    <w:next w:val="TextefterrubrikTextafterheading"/>
    <w:uiPriority w:val="2"/>
    <w:qFormat/>
    <w:rsid w:val="0061793D"/>
    <w:pPr>
      <w:framePr w:wrap="notBeside" w:vAnchor="text" w:hAnchor="text" w:y="1"/>
      <w:spacing w:before="290" w:after="120" w:line="240" w:lineRule="exact"/>
    </w:pPr>
    <w:rPr>
      <w:rFonts w:ascii="Times New Roman" w:hAnsi="Times New Roman"/>
      <w:i/>
      <w:color w:val="000000" w:themeColor="text1"/>
      <w:sz w:val="20"/>
    </w:rPr>
  </w:style>
  <w:style w:type="paragraph" w:styleId="Figurfrteckning">
    <w:name w:val="table of figures"/>
    <w:basedOn w:val="Normal"/>
    <w:next w:val="Normal"/>
    <w:uiPriority w:val="99"/>
    <w:rsid w:val="00AD7092"/>
    <w:pPr>
      <w:ind w:left="737" w:hanging="737"/>
    </w:pPr>
  </w:style>
  <w:style w:type="paragraph" w:customStyle="1" w:styleId="Rubrik2Heading2">
    <w:name w:val="Rubrik 2/ Heading 2"/>
    <w:basedOn w:val="Rubrik1Heading1"/>
    <w:next w:val="TextefterrubrikTextafterheading"/>
    <w:uiPriority w:val="1"/>
    <w:qFormat/>
    <w:rsid w:val="00C44D58"/>
    <w:pPr>
      <w:pageBreakBefore w:val="0"/>
      <w:framePr w:wrap="auto" w:vAnchor="margin" w:yAlign="inline"/>
      <w:numPr>
        <w:ilvl w:val="1"/>
      </w:numPr>
      <w:spacing w:before="700" w:after="160" w:line="400" w:lineRule="exact"/>
      <w:outlineLvl w:val="1"/>
    </w:pPr>
    <w:rPr>
      <w:sz w:val="32"/>
    </w:rPr>
  </w:style>
  <w:style w:type="paragraph" w:customStyle="1" w:styleId="Rubrik3Heading3">
    <w:name w:val="Rubrik 3/ Heading 3"/>
    <w:basedOn w:val="Rubrik2Heading2"/>
    <w:next w:val="TextefterrubrikTextafterheading"/>
    <w:uiPriority w:val="1"/>
    <w:qFormat/>
    <w:rsid w:val="00C44D58"/>
    <w:pPr>
      <w:numPr>
        <w:ilvl w:val="2"/>
      </w:numPr>
      <w:spacing w:before="360" w:after="80" w:line="360" w:lineRule="exact"/>
      <w:outlineLvl w:val="2"/>
    </w:pPr>
    <w:rPr>
      <w:sz w:val="28"/>
    </w:rPr>
  </w:style>
  <w:style w:type="paragraph" w:customStyle="1" w:styleId="Rubrik4Heading4">
    <w:name w:val="Rubrik 4/ Heading 4"/>
    <w:basedOn w:val="RubrikutannumreringHeadingwithoutnumbering"/>
    <w:next w:val="TextefterrubrikTextafterheading"/>
    <w:uiPriority w:val="1"/>
    <w:qFormat/>
    <w:rsid w:val="00C44D58"/>
    <w:pPr>
      <w:pageBreakBefore w:val="0"/>
      <w:framePr w:wrap="auto" w:vAnchor="margin" w:yAlign="inline"/>
      <w:spacing w:before="320" w:after="40" w:line="320" w:lineRule="exact"/>
      <w:outlineLvl w:val="3"/>
    </w:pPr>
    <w:rPr>
      <w:rFonts w:ascii="Times New Roman" w:hAnsi="Times New Roman"/>
      <w:i/>
      <w:sz w:val="24"/>
    </w:rPr>
  </w:style>
  <w:style w:type="paragraph" w:styleId="Innehll2">
    <w:name w:val="toc 2"/>
    <w:basedOn w:val="Normal"/>
    <w:next w:val="Normal"/>
    <w:link w:val="Innehll2Char"/>
    <w:uiPriority w:val="39"/>
    <w:rsid w:val="0091434A"/>
    <w:pPr>
      <w:ind w:left="240"/>
      <w:jc w:val="left"/>
    </w:pPr>
    <w:rPr>
      <w:rFonts w:ascii="Arial" w:hAnsi="Arial" w:cstheme="minorHAnsi"/>
      <w:sz w:val="20"/>
      <w:szCs w:val="20"/>
    </w:rPr>
  </w:style>
  <w:style w:type="paragraph" w:styleId="Innehll3">
    <w:name w:val="toc 3"/>
    <w:basedOn w:val="Normal"/>
    <w:next w:val="Normal"/>
    <w:link w:val="Innehll3Char"/>
    <w:autoRedefine/>
    <w:uiPriority w:val="39"/>
    <w:rsid w:val="0091434A"/>
    <w:pPr>
      <w:ind w:left="480"/>
      <w:jc w:val="left"/>
    </w:pPr>
    <w:rPr>
      <w:rFonts w:ascii="Arial" w:hAnsi="Arial" w:cstheme="minorHAnsi"/>
      <w:iCs/>
      <w:sz w:val="20"/>
      <w:szCs w:val="20"/>
    </w:rPr>
  </w:style>
  <w:style w:type="paragraph" w:customStyle="1" w:styleId="TextmedblankradTextusingspace">
    <w:name w:val="Text med blankrad / Text using space"/>
    <w:basedOn w:val="Normal"/>
    <w:qFormat/>
    <w:rsid w:val="005C3002"/>
    <w:pPr>
      <w:spacing w:before="240"/>
      <w:ind w:firstLine="0"/>
    </w:pPr>
  </w:style>
  <w:style w:type="paragraph" w:customStyle="1" w:styleId="RubrikutannumreringHeadingwithoutnumbering">
    <w:name w:val="Rubrik utan numrering / Heading without numbering"/>
    <w:basedOn w:val="Normal"/>
    <w:next w:val="TextefterrubrikTextafterheading"/>
    <w:uiPriority w:val="1"/>
    <w:qFormat/>
    <w:rsid w:val="006176E2"/>
    <w:pPr>
      <w:keepNext/>
      <w:keepLines/>
      <w:pageBreakBefore/>
      <w:framePr w:wrap="notBeside" w:vAnchor="text" w:hAnchor="text" w:y="1"/>
      <w:widowControl w:val="0"/>
      <w:spacing w:before="1440" w:after="720" w:line="440" w:lineRule="exact"/>
      <w:ind w:firstLine="0"/>
      <w:jc w:val="left"/>
    </w:pPr>
    <w:rPr>
      <w:rFonts w:ascii="Arial" w:hAnsi="Arial"/>
      <w:sz w:val="40"/>
    </w:rPr>
  </w:style>
  <w:style w:type="paragraph" w:customStyle="1" w:styleId="BeskrivningfigurFiguredescription">
    <w:name w:val="Beskrivning figur / Figure description"/>
    <w:basedOn w:val="BeskrivningtabellTabledescription"/>
    <w:uiPriority w:val="2"/>
    <w:qFormat/>
    <w:rsid w:val="00DE659F"/>
    <w:pPr>
      <w:framePr w:wrap="auto" w:vAnchor="margin" w:yAlign="inline"/>
      <w:spacing w:before="80" w:after="160"/>
    </w:pPr>
  </w:style>
  <w:style w:type="paragraph" w:customStyle="1" w:styleId="ListaList">
    <w:name w:val="Lista / List"/>
    <w:basedOn w:val="Normal"/>
    <w:uiPriority w:val="2"/>
    <w:qFormat/>
    <w:rsid w:val="0010381B"/>
    <w:pPr>
      <w:numPr>
        <w:numId w:val="20"/>
      </w:numPr>
      <w:spacing w:before="160"/>
      <w:jc w:val="left"/>
    </w:pPr>
  </w:style>
  <w:style w:type="paragraph" w:styleId="Fotnotstext">
    <w:name w:val="footnote text"/>
    <w:basedOn w:val="Normal"/>
    <w:link w:val="FotnotstextChar"/>
    <w:uiPriority w:val="99"/>
    <w:unhideWhenUsed/>
    <w:rsid w:val="00843EB5"/>
    <w:pPr>
      <w:spacing w:line="240" w:lineRule="exact"/>
      <w:ind w:firstLine="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843EB5"/>
    <w:rPr>
      <w:rFonts w:ascii="Times New Roman" w:hAnsi="Times New Roman"/>
      <w:sz w:val="18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FB0B98"/>
    <w:rPr>
      <w:vertAlign w:val="superscript"/>
    </w:rPr>
  </w:style>
  <w:style w:type="character" w:customStyle="1" w:styleId="Innehll1Char">
    <w:name w:val="Innehåll 1 Char"/>
    <w:basedOn w:val="Standardstycketeckensnitt"/>
    <w:link w:val="Innehll1"/>
    <w:uiPriority w:val="39"/>
    <w:semiHidden/>
    <w:rsid w:val="007346A0"/>
    <w:rPr>
      <w:rFonts w:ascii="Arial" w:hAnsi="Arial" w:cstheme="minorHAnsi"/>
      <w:b/>
      <w:bCs/>
      <w:sz w:val="20"/>
      <w:szCs w:val="20"/>
      <w:lang w:val="en-GB"/>
    </w:rPr>
  </w:style>
  <w:style w:type="character" w:customStyle="1" w:styleId="Innehll2Char">
    <w:name w:val="Innehåll 2 Char"/>
    <w:basedOn w:val="Standardstycketeckensnitt"/>
    <w:link w:val="Innehll2"/>
    <w:uiPriority w:val="39"/>
    <w:semiHidden/>
    <w:rsid w:val="007346A0"/>
    <w:rPr>
      <w:rFonts w:ascii="Arial" w:hAnsi="Arial" w:cstheme="minorHAnsi"/>
      <w:sz w:val="20"/>
      <w:szCs w:val="20"/>
      <w:lang w:val="en-GB"/>
    </w:rPr>
  </w:style>
  <w:style w:type="character" w:customStyle="1" w:styleId="Innehll3Char">
    <w:name w:val="Innehåll 3 Char"/>
    <w:basedOn w:val="Standardstycketeckensnitt"/>
    <w:link w:val="Innehll3"/>
    <w:uiPriority w:val="39"/>
    <w:semiHidden/>
    <w:rsid w:val="007346A0"/>
    <w:rPr>
      <w:rFonts w:ascii="Arial" w:hAnsi="Arial" w:cstheme="minorHAnsi"/>
      <w:iCs/>
      <w:sz w:val="20"/>
      <w:szCs w:val="20"/>
      <w:lang w:val="en-GB"/>
    </w:rPr>
  </w:style>
  <w:style w:type="paragraph" w:customStyle="1" w:styleId="RubrikinnehllsfrteckningHeadingtableofcontents">
    <w:name w:val="Rubrik innehållsförteckning / Heading table of contents"/>
    <w:basedOn w:val="RubrikutannumreringHeadingwithoutnumbering"/>
    <w:next w:val="Innehll1"/>
    <w:uiPriority w:val="1"/>
    <w:qFormat/>
    <w:rsid w:val="005A1099"/>
    <w:pPr>
      <w:framePr w:wrap="notBeside"/>
    </w:pPr>
  </w:style>
  <w:style w:type="paragraph" w:customStyle="1" w:styleId="Texteftercitat">
    <w:name w:val="Text efter citat"/>
    <w:aliases w:val="lista/Text after quote,list"/>
    <w:basedOn w:val="TextmedblankradTextusingspace"/>
    <w:next w:val="Normal"/>
    <w:semiHidden/>
    <w:rsid w:val="00A95CCD"/>
  </w:style>
  <w:style w:type="paragraph" w:styleId="Innehll4">
    <w:name w:val="toc 4"/>
    <w:basedOn w:val="Normal"/>
    <w:next w:val="Normal"/>
    <w:autoRedefine/>
    <w:uiPriority w:val="39"/>
    <w:semiHidden/>
    <w:rsid w:val="00477A19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Innehll5">
    <w:name w:val="toc 5"/>
    <w:basedOn w:val="Normal"/>
    <w:next w:val="Normal"/>
    <w:autoRedefine/>
    <w:uiPriority w:val="39"/>
    <w:semiHidden/>
    <w:rsid w:val="00477A19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Innehll6">
    <w:name w:val="toc 6"/>
    <w:basedOn w:val="Normal"/>
    <w:next w:val="Normal"/>
    <w:autoRedefine/>
    <w:uiPriority w:val="39"/>
    <w:semiHidden/>
    <w:rsid w:val="00477A19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Innehll7">
    <w:name w:val="toc 7"/>
    <w:basedOn w:val="Normal"/>
    <w:next w:val="Normal"/>
    <w:autoRedefine/>
    <w:uiPriority w:val="39"/>
    <w:semiHidden/>
    <w:rsid w:val="00477A19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Innehll8">
    <w:name w:val="toc 8"/>
    <w:basedOn w:val="Normal"/>
    <w:next w:val="Normal"/>
    <w:autoRedefine/>
    <w:uiPriority w:val="39"/>
    <w:semiHidden/>
    <w:rsid w:val="00477A1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Innehll9">
    <w:name w:val="toc 9"/>
    <w:basedOn w:val="Normal"/>
    <w:next w:val="Normal"/>
    <w:autoRedefine/>
    <w:uiPriority w:val="39"/>
    <w:semiHidden/>
    <w:rsid w:val="00477A19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Liststycke">
    <w:name w:val="List Paragraph"/>
    <w:basedOn w:val="Normal"/>
    <w:uiPriority w:val="34"/>
    <w:semiHidden/>
    <w:rsid w:val="00C52B39"/>
    <w:pPr>
      <w:ind w:left="720"/>
      <w:contextualSpacing/>
    </w:pPr>
  </w:style>
  <w:style w:type="numbering" w:customStyle="1" w:styleId="PunktlistaBulletpointlist">
    <w:name w:val="Punktlista/Bullet point list"/>
    <w:uiPriority w:val="99"/>
    <w:rsid w:val="001C6277"/>
    <w:pPr>
      <w:numPr>
        <w:numId w:val="2"/>
      </w:numPr>
    </w:pPr>
  </w:style>
  <w:style w:type="paragraph" w:customStyle="1" w:styleId="Textefterlista">
    <w:name w:val="Text efter lista"/>
    <w:aliases w:val="illustration / Text after list,illustration"/>
    <w:basedOn w:val="TextmedblankradTextusingspace"/>
    <w:next w:val="Normal"/>
    <w:uiPriority w:val="2"/>
    <w:qFormat/>
    <w:rsid w:val="00EE0D39"/>
  </w:style>
  <w:style w:type="paragraph" w:customStyle="1" w:styleId="Citat2Quote2">
    <w:name w:val="Citat 2/ Quote 2"/>
    <w:basedOn w:val="Citat1Quote1"/>
    <w:next w:val="Normal"/>
    <w:uiPriority w:val="2"/>
    <w:qFormat/>
    <w:rsid w:val="00F70541"/>
    <w:pPr>
      <w:spacing w:before="0"/>
      <w:ind w:firstLine="227"/>
    </w:pPr>
  </w:style>
  <w:style w:type="paragraph" w:customStyle="1" w:styleId="Citat1Quote1">
    <w:name w:val="Citat 1/ Quote 1"/>
    <w:basedOn w:val="Normal"/>
    <w:next w:val="Normal"/>
    <w:uiPriority w:val="2"/>
    <w:qFormat/>
    <w:rsid w:val="00702B6B"/>
    <w:pPr>
      <w:spacing w:before="280" w:line="280" w:lineRule="exact"/>
      <w:ind w:left="397" w:firstLine="0"/>
    </w:pPr>
    <w:rPr>
      <w:sz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D5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D5C8B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Litteraturfrteckning">
    <w:name w:val="Bibliography"/>
    <w:basedOn w:val="Normal"/>
    <w:next w:val="Normal"/>
    <w:uiPriority w:val="37"/>
    <w:semiHidden/>
    <w:rsid w:val="008D5C8B"/>
    <w:pPr>
      <w:spacing w:line="240" w:lineRule="exact"/>
      <w:ind w:left="720" w:hanging="720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4C17D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4C17D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7346A0"/>
    <w:rPr>
      <w:rFonts w:ascii="Times New Roman" w:hAnsi="Times New Roman"/>
      <w:sz w:val="20"/>
      <w:szCs w:val="20"/>
      <w:lang w:val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C17D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C17DD"/>
    <w:rPr>
      <w:rFonts w:ascii="Times New Roman" w:hAnsi="Times New Roman"/>
      <w:b/>
      <w:bCs/>
      <w:sz w:val="20"/>
      <w:szCs w:val="20"/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C17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17DD"/>
    <w:rPr>
      <w:rFonts w:ascii="Segoe UI" w:hAnsi="Segoe UI" w:cs="Segoe UI"/>
      <w:sz w:val="18"/>
      <w:szCs w:val="18"/>
    </w:rPr>
  </w:style>
  <w:style w:type="character" w:customStyle="1" w:styleId="Mainpagesubtitle">
    <w:name w:val="Main page subtitle"/>
    <w:basedOn w:val="Standardstycketeckensnitt"/>
    <w:uiPriority w:val="4"/>
    <w:rsid w:val="005B0F7C"/>
    <w:rPr>
      <w:rFonts w:ascii="Arial" w:hAnsi="Arial"/>
      <w:color w:val="000000" w:themeColor="text1"/>
      <w:sz w:val="36"/>
    </w:rPr>
  </w:style>
  <w:style w:type="paragraph" w:customStyle="1" w:styleId="Illustration">
    <w:name w:val="Illustration"/>
    <w:basedOn w:val="Normal"/>
    <w:semiHidden/>
    <w:rsid w:val="009A4090"/>
    <w:pPr>
      <w:spacing w:before="2040" w:line="360" w:lineRule="auto"/>
      <w:jc w:val="center"/>
    </w:pPr>
    <w:rPr>
      <w:rFonts w:ascii="Arial" w:eastAsia="Times New Roman" w:hAnsi="Arial" w:cs="Times New Roman"/>
      <w:i/>
      <w:iCs/>
      <w:color w:val="000000" w:themeColor="text1"/>
      <w:szCs w:val="20"/>
    </w:rPr>
  </w:style>
  <w:style w:type="character" w:customStyle="1" w:styleId="LinjeframsidaLinefrontpage">
    <w:name w:val="Linje framsida/Line front page"/>
    <w:basedOn w:val="Standardstycketeckensnitt"/>
    <w:semiHidden/>
    <w:rsid w:val="00790850"/>
    <w:rPr>
      <w:rFonts w:ascii="Arial" w:hAnsi="Arial"/>
      <w:b/>
      <w:bCs/>
      <w:i/>
      <w:iCs/>
      <w:color w:val="000000" w:themeColor="text1"/>
    </w:rPr>
  </w:style>
  <w:style w:type="paragraph" w:customStyle="1" w:styleId="Huvudtitelspace">
    <w:name w:val="Huvudtitel space"/>
    <w:basedOn w:val="Normal"/>
    <w:semiHidden/>
    <w:rsid w:val="0097790C"/>
    <w:pPr>
      <w:spacing w:before="1080" w:line="480" w:lineRule="exact"/>
      <w:ind w:firstLine="0"/>
      <w:jc w:val="left"/>
    </w:pPr>
    <w:rPr>
      <w:rFonts w:eastAsia="Times New Roman" w:cs="Times New Roman"/>
      <w:szCs w:val="20"/>
    </w:rPr>
  </w:style>
  <w:style w:type="paragraph" w:customStyle="1" w:styleId="Undertitelspace">
    <w:name w:val="Undertitel space"/>
    <w:basedOn w:val="Normal"/>
    <w:semiHidden/>
    <w:rsid w:val="0097790C"/>
    <w:pPr>
      <w:spacing w:before="320" w:after="720" w:line="480" w:lineRule="exact"/>
      <w:ind w:left="284" w:hanging="284"/>
      <w:jc w:val="left"/>
    </w:pPr>
    <w:rPr>
      <w:rFonts w:eastAsia="Times New Roman" w:cs="Times New Roman"/>
      <w:szCs w:val="20"/>
    </w:rPr>
  </w:style>
  <w:style w:type="paragraph" w:customStyle="1" w:styleId="ReferenslistaReferencelist">
    <w:name w:val="Referenslista / Reference list"/>
    <w:basedOn w:val="Normal"/>
    <w:uiPriority w:val="2"/>
    <w:qFormat/>
    <w:rsid w:val="00AA1963"/>
    <w:pPr>
      <w:spacing w:line="300" w:lineRule="exact"/>
      <w:ind w:left="737" w:hanging="737"/>
      <w:jc w:val="left"/>
    </w:pPr>
  </w:style>
  <w:style w:type="character" w:styleId="AnvndHyperlnk">
    <w:name w:val="FollowedHyperlink"/>
    <w:basedOn w:val="Standardstycketeckensnitt"/>
    <w:uiPriority w:val="99"/>
    <w:semiHidden/>
    <w:unhideWhenUsed/>
    <w:rsid w:val="0023688E"/>
    <w:rPr>
      <w:color w:val="954F72" w:themeColor="followedHyperlink"/>
      <w:u w:val="single"/>
    </w:rPr>
  </w:style>
  <w:style w:type="table" w:customStyle="1" w:styleId="Threelinetable">
    <w:name w:val="Three line table"/>
    <w:basedOn w:val="Normaltabell"/>
    <w:uiPriority w:val="99"/>
    <w:rsid w:val="00536B6A"/>
    <w:rPr>
      <w:rFonts w:ascii="Times New Roman" w:hAnsi="Times New Roman"/>
      <w:sz w:val="22"/>
    </w:rPr>
    <w:tblPr>
      <w:tblBorders>
        <w:bottom w:val="single" w:sz="4" w:space="0" w:color="auto"/>
      </w:tblBorders>
    </w:tblPr>
    <w:tblStylePr w:type="firstRow">
      <w:rPr>
        <w:rFonts w:ascii="Times New Roman" w:hAnsi="Times New Roman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ainpageotherlanguage">
    <w:name w:val="Main page other language"/>
    <w:basedOn w:val="Normal"/>
    <w:uiPriority w:val="4"/>
    <w:qFormat/>
    <w:rsid w:val="00840A6A"/>
    <w:pPr>
      <w:spacing w:before="440" w:after="720"/>
      <w:ind w:firstLine="0"/>
      <w:jc w:val="left"/>
    </w:pPr>
    <w:rPr>
      <w:rFonts w:ascii="Arial" w:hAnsi="Arial"/>
      <w:i/>
    </w:rPr>
  </w:style>
  <w:style w:type="character" w:styleId="Platshllartext">
    <w:name w:val="Placeholder Text"/>
    <w:basedOn w:val="Standardstycketeckensnitt"/>
    <w:uiPriority w:val="99"/>
    <w:semiHidden/>
    <w:rsid w:val="000B34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u.se/en/subweb/library/publish-and-analyse/register-and-publish/agreement-for-publishing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lar\AppData\Local\Temp\Temp1_SLU%20Student%20thesis%20template%20v3.zip\SLU%20Student%20thesis%20template%20v3\SLU_thesis_template_v3.dotx" TargetMode="External"/></Relationships>
</file>

<file path=word/theme/theme1.xml><?xml version="1.0" encoding="utf-8"?>
<a:theme xmlns:a="http://schemas.openxmlformats.org/drawingml/2006/main" name="Office-tema">
  <a:themeElements>
    <a:clrScheme name="SLU">
      <a:dk1>
        <a:sysClr val="windowText" lastClr="000000"/>
      </a:dk1>
      <a:lt1>
        <a:sysClr val="window" lastClr="FFFFFF"/>
      </a:lt1>
      <a:dk2>
        <a:srgbClr val="FFB81C"/>
      </a:dk2>
      <a:lt2>
        <a:srgbClr val="79863C"/>
      </a:lt2>
      <a:accent1>
        <a:srgbClr val="154734"/>
      </a:accent1>
      <a:accent2>
        <a:srgbClr val="509E2F"/>
      </a:accent2>
      <a:accent3>
        <a:srgbClr val="C4D600"/>
      </a:accent3>
      <a:accent4>
        <a:srgbClr val="007681"/>
      </a:accent4>
      <a:accent5>
        <a:srgbClr val="CE0037"/>
      </a:accent5>
      <a:accent6>
        <a:srgbClr val="67214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– Anglia" Version="2008">
  <b:Source>
    <b:Tag>lfäll</b:Tag>
    <b:SourceType>Book</b:SourceType>
    <b:Guid>{3865D4BE-4B0C-4A9C-BBA7-8730B5485BB6}</b:Guid>
    <b:Author>
      <b:Author>
        <b:NameList>
          <b:Person>
            <b:Last>lfädöglfädlö</b:Last>
          </b:Person>
        </b:NameList>
      </b:Author>
    </b:Author>
    <b:Title>äfölsfäl</b:Title>
    <b:Year>llll</b:Year>
    <b:City>llllll</b:City>
    <b:Publisher>llllll</b:Publisher>
    <b:RefOrder>1</b:RefOrder>
  </b:Source>
</b:Sources>
</file>

<file path=customXml/itemProps1.xml><?xml version="1.0" encoding="utf-8"?>
<ds:datastoreItem xmlns:ds="http://schemas.openxmlformats.org/officeDocument/2006/customXml" ds:itemID="{D7972E29-6AF2-4BCF-B67E-54B474202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SLU_thesis_template_v3</Template>
  <TotalTime>19</TotalTime>
  <Pages>4</Pages>
  <Words>359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Larsson</dc:creator>
  <cp:keywords/>
  <dc:description/>
  <cp:lastModifiedBy>Marie Larsson</cp:lastModifiedBy>
  <cp:revision>5</cp:revision>
  <dcterms:created xsi:type="dcterms:W3CDTF">2021-04-26T08:47:00Z</dcterms:created>
  <dcterms:modified xsi:type="dcterms:W3CDTF">2021-04-26T09:07:00Z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zotero-version="5.0.76"&gt;&lt;session id="NPJyxP3P"/&gt;&lt;style id="http://www.zotero.org/styles/acta-universitatis-agriculturae-sueciae" hasBibliography="1" bibliographyStyleHasBeenSet="1"/&gt;&lt;prefs&gt;&lt;pref name="fieldType" value="Field"/&gt;&lt;pref</vt:lpwstr>
  </property>
  <property fmtid="{D5CDD505-2E9C-101B-9397-08002B2CF9AE}" pid="3" name="ZOTERO_PREF_2">
    <vt:lpwstr> name="automaticJournalAbbreviations" value="true"/&gt;&lt;/prefs&gt;&lt;/data&gt;</vt:lpwstr>
  </property>
</Properties>
</file>