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E3A" w:rsidRDefault="00C65626" w:rsidP="00AC2FA2">
      <w:r>
        <w:rPr>
          <w:noProof/>
          <w:lang w:eastAsia="sv-SE"/>
        </w:rPr>
        <w:drawing>
          <wp:anchor distT="0" distB="0" distL="114300" distR="114300" simplePos="0" relativeHeight="251678720" behindDoc="0" locked="0" layoutInCell="1" allowOverlap="1" wp14:anchorId="675139B2" wp14:editId="321F44CC">
            <wp:simplePos x="0" y="0"/>
            <wp:positionH relativeFrom="margin">
              <wp:posOffset>-291834</wp:posOffset>
            </wp:positionH>
            <wp:positionV relativeFrom="paragraph">
              <wp:posOffset>201930</wp:posOffset>
            </wp:positionV>
            <wp:extent cx="1695450" cy="1436370"/>
            <wp:effectExtent l="0" t="0" r="0" b="0"/>
            <wp:wrapTopAndBottom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u_logo_beskuren-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064" w:rsidRPr="005B0F7C" w:rsidRDefault="00EC0064" w:rsidP="0097790C">
      <w:pPr>
        <w:pStyle w:val="Huvudtitelspace"/>
        <w:rPr>
          <w:rStyle w:val="Mainpagesubtitle"/>
        </w:rPr>
      </w:pPr>
      <w:r w:rsidRPr="005B0F7C">
        <w:rPr>
          <w:rStyle w:val="Mainpagetitle"/>
        </w:rPr>
        <w:t xml:space="preserve">Här skriver du din huvudtitel </w:t>
      </w:r>
      <w:r w:rsidRPr="00790850">
        <w:rPr>
          <w:rStyle w:val="Mainpagetitle"/>
        </w:rPr>
        <w:br/>
      </w:r>
      <w:r w:rsidRPr="005B0F7C">
        <w:rPr>
          <w:rStyle w:val="Mainpagesubtitle"/>
        </w:rPr>
        <w:t xml:space="preserve">– fortsätt med undertitel på en ny rad </w:t>
      </w:r>
    </w:p>
    <w:bookmarkStart w:id="0" w:name="_Toc527098939"/>
    <w:p w:rsidR="00EC0064" w:rsidRPr="00FC52BA" w:rsidRDefault="00582E75" w:rsidP="00FC52BA">
      <w:pPr>
        <w:pStyle w:val="Mainpageotherlanguage"/>
      </w:pPr>
      <w:r w:rsidRPr="00FC52B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CF1489" wp14:editId="35BA950D">
                <wp:simplePos x="0" y="0"/>
                <wp:positionH relativeFrom="column">
                  <wp:posOffset>1237615</wp:posOffset>
                </wp:positionH>
                <wp:positionV relativeFrom="paragraph">
                  <wp:posOffset>72602</wp:posOffset>
                </wp:positionV>
                <wp:extent cx="2391410" cy="7633970"/>
                <wp:effectExtent l="0" t="0" r="111760" b="0"/>
                <wp:wrapNone/>
                <wp:docPr id="37" name="Platshållare för text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311083-14BB-4105-B07B-41F6C31F0AC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3700217">
                          <a:off x="0" y="0"/>
                          <a:ext cx="2391410" cy="7633970"/>
                        </a:xfrm>
                        <a:custGeom>
                          <a:avLst/>
                          <a:gdLst>
                            <a:gd name="connsiteX0" fmla="*/ 0 w 1533233"/>
                            <a:gd name="connsiteY0" fmla="*/ 6008703 h 6008703"/>
                            <a:gd name="connsiteX1" fmla="*/ 1533233 w 1533233"/>
                            <a:gd name="connsiteY1" fmla="*/ 0 h 6008703"/>
                            <a:gd name="connsiteX2" fmla="*/ 1533233 w 1533233"/>
                            <a:gd name="connsiteY2" fmla="*/ 6008703 h 6008703"/>
                            <a:gd name="connsiteX3" fmla="*/ 0 w 1533233"/>
                            <a:gd name="connsiteY3" fmla="*/ 6008703 h 6008703"/>
                            <a:gd name="connsiteX0" fmla="*/ 0 w 1533233"/>
                            <a:gd name="connsiteY0" fmla="*/ 6008703 h 6014621"/>
                            <a:gd name="connsiteX1" fmla="*/ 1533233 w 1533233"/>
                            <a:gd name="connsiteY1" fmla="*/ 0 h 6014621"/>
                            <a:gd name="connsiteX2" fmla="*/ 314033 w 1533233"/>
                            <a:gd name="connsiteY2" fmla="*/ 6014621 h 6014621"/>
                            <a:gd name="connsiteX3" fmla="*/ 0 w 1533233"/>
                            <a:gd name="connsiteY3" fmla="*/ 6008703 h 6014621"/>
                            <a:gd name="connsiteX0" fmla="*/ 0 w 1538565"/>
                            <a:gd name="connsiteY0" fmla="*/ 5843418 h 5849336"/>
                            <a:gd name="connsiteX1" fmla="*/ 1538565 w 1538565"/>
                            <a:gd name="connsiteY1" fmla="*/ 0 h 5849336"/>
                            <a:gd name="connsiteX2" fmla="*/ 314033 w 1538565"/>
                            <a:gd name="connsiteY2" fmla="*/ 5849336 h 5849336"/>
                            <a:gd name="connsiteX3" fmla="*/ 0 w 1538565"/>
                            <a:gd name="connsiteY3" fmla="*/ 5843418 h 5849336"/>
                            <a:gd name="connsiteX0" fmla="*/ 0 w 1538565"/>
                            <a:gd name="connsiteY0" fmla="*/ 5843418 h 5849336"/>
                            <a:gd name="connsiteX1" fmla="*/ 1538565 w 1538565"/>
                            <a:gd name="connsiteY1" fmla="*/ 0 h 5849336"/>
                            <a:gd name="connsiteX2" fmla="*/ 1492752 w 1538565"/>
                            <a:gd name="connsiteY2" fmla="*/ 216524 h 5849336"/>
                            <a:gd name="connsiteX3" fmla="*/ 314033 w 1538565"/>
                            <a:gd name="connsiteY3" fmla="*/ 5849336 h 5849336"/>
                            <a:gd name="connsiteX4" fmla="*/ 0 w 1538565"/>
                            <a:gd name="connsiteY4" fmla="*/ 5843418 h 5849336"/>
                            <a:gd name="connsiteX0" fmla="*/ 0 w 1542759"/>
                            <a:gd name="connsiteY0" fmla="*/ 5843418 h 5849336"/>
                            <a:gd name="connsiteX1" fmla="*/ 1538565 w 1542759"/>
                            <a:gd name="connsiteY1" fmla="*/ 0 h 5849336"/>
                            <a:gd name="connsiteX2" fmla="*/ 1542759 w 1542759"/>
                            <a:gd name="connsiteY2" fmla="*/ 54599 h 5849336"/>
                            <a:gd name="connsiteX3" fmla="*/ 314033 w 1542759"/>
                            <a:gd name="connsiteY3" fmla="*/ 5849336 h 5849336"/>
                            <a:gd name="connsiteX4" fmla="*/ 0 w 1542759"/>
                            <a:gd name="connsiteY4" fmla="*/ 5843418 h 5849336"/>
                            <a:gd name="connsiteX0" fmla="*/ 0 w 1538565"/>
                            <a:gd name="connsiteY0" fmla="*/ 5843418 h 5849336"/>
                            <a:gd name="connsiteX1" fmla="*/ 1538565 w 1538565"/>
                            <a:gd name="connsiteY1" fmla="*/ 0 h 5849336"/>
                            <a:gd name="connsiteX2" fmla="*/ 1535615 w 1538565"/>
                            <a:gd name="connsiteY2" fmla="*/ 56980 h 5849336"/>
                            <a:gd name="connsiteX3" fmla="*/ 314033 w 1538565"/>
                            <a:gd name="connsiteY3" fmla="*/ 5849336 h 5849336"/>
                            <a:gd name="connsiteX4" fmla="*/ 0 w 1538565"/>
                            <a:gd name="connsiteY4" fmla="*/ 5843418 h 5849336"/>
                            <a:gd name="connsiteX0" fmla="*/ 0 w 1578477"/>
                            <a:gd name="connsiteY0" fmla="*/ 5843418 h 5849336"/>
                            <a:gd name="connsiteX1" fmla="*/ 1538565 w 1578477"/>
                            <a:gd name="connsiteY1" fmla="*/ 0 h 5849336"/>
                            <a:gd name="connsiteX2" fmla="*/ 1578477 w 1578477"/>
                            <a:gd name="connsiteY2" fmla="*/ 87937 h 5849336"/>
                            <a:gd name="connsiteX3" fmla="*/ 314033 w 1578477"/>
                            <a:gd name="connsiteY3" fmla="*/ 5849336 h 5849336"/>
                            <a:gd name="connsiteX4" fmla="*/ 0 w 1578477"/>
                            <a:gd name="connsiteY4" fmla="*/ 5843418 h 5849336"/>
                            <a:gd name="connsiteX0" fmla="*/ 0 w 1578502"/>
                            <a:gd name="connsiteY0" fmla="*/ 5843418 h 5849336"/>
                            <a:gd name="connsiteX1" fmla="*/ 1538565 w 1578502"/>
                            <a:gd name="connsiteY1" fmla="*/ 0 h 5849336"/>
                            <a:gd name="connsiteX2" fmla="*/ 1578477 w 1578502"/>
                            <a:gd name="connsiteY2" fmla="*/ 87937 h 5849336"/>
                            <a:gd name="connsiteX3" fmla="*/ 314033 w 1578502"/>
                            <a:gd name="connsiteY3" fmla="*/ 5849336 h 5849336"/>
                            <a:gd name="connsiteX4" fmla="*/ 0 w 1578502"/>
                            <a:gd name="connsiteY4" fmla="*/ 5843418 h 5849336"/>
                            <a:gd name="connsiteX0" fmla="*/ 0 w 1543111"/>
                            <a:gd name="connsiteY0" fmla="*/ 5843418 h 5849336"/>
                            <a:gd name="connsiteX1" fmla="*/ 1538565 w 1543111"/>
                            <a:gd name="connsiteY1" fmla="*/ 0 h 5849336"/>
                            <a:gd name="connsiteX2" fmla="*/ 1530852 w 1543111"/>
                            <a:gd name="connsiteY2" fmla="*/ 83174 h 5849336"/>
                            <a:gd name="connsiteX3" fmla="*/ 314033 w 1543111"/>
                            <a:gd name="connsiteY3" fmla="*/ 5849336 h 5849336"/>
                            <a:gd name="connsiteX4" fmla="*/ 0 w 1543111"/>
                            <a:gd name="connsiteY4" fmla="*/ 5843418 h 5849336"/>
                            <a:gd name="connsiteX0" fmla="*/ 0 w 1540225"/>
                            <a:gd name="connsiteY0" fmla="*/ 5843418 h 5849336"/>
                            <a:gd name="connsiteX1" fmla="*/ 1538565 w 1540225"/>
                            <a:gd name="connsiteY1" fmla="*/ 0 h 5849336"/>
                            <a:gd name="connsiteX2" fmla="*/ 1530852 w 1540225"/>
                            <a:gd name="connsiteY2" fmla="*/ 83174 h 5849336"/>
                            <a:gd name="connsiteX3" fmla="*/ 314033 w 1540225"/>
                            <a:gd name="connsiteY3" fmla="*/ 5849336 h 5849336"/>
                            <a:gd name="connsiteX4" fmla="*/ 0 w 1540225"/>
                            <a:gd name="connsiteY4" fmla="*/ 5843418 h 5849336"/>
                            <a:gd name="connsiteX0" fmla="*/ 0 w 1545425"/>
                            <a:gd name="connsiteY0" fmla="*/ 5843418 h 5849336"/>
                            <a:gd name="connsiteX1" fmla="*/ 1538565 w 1545425"/>
                            <a:gd name="connsiteY1" fmla="*/ 0 h 5849336"/>
                            <a:gd name="connsiteX2" fmla="*/ 1545139 w 1545425"/>
                            <a:gd name="connsiteY2" fmla="*/ 80793 h 5849336"/>
                            <a:gd name="connsiteX3" fmla="*/ 314033 w 1545425"/>
                            <a:gd name="connsiteY3" fmla="*/ 5849336 h 5849336"/>
                            <a:gd name="connsiteX4" fmla="*/ 0 w 1545425"/>
                            <a:gd name="connsiteY4" fmla="*/ 5843418 h 5849336"/>
                            <a:gd name="connsiteX0" fmla="*/ 0 w 1543488"/>
                            <a:gd name="connsiteY0" fmla="*/ 5843418 h 5849336"/>
                            <a:gd name="connsiteX1" fmla="*/ 1538565 w 1543488"/>
                            <a:gd name="connsiteY1" fmla="*/ 0 h 5849336"/>
                            <a:gd name="connsiteX2" fmla="*/ 1542758 w 1543488"/>
                            <a:gd name="connsiteY2" fmla="*/ 49836 h 5849336"/>
                            <a:gd name="connsiteX3" fmla="*/ 314033 w 1543488"/>
                            <a:gd name="connsiteY3" fmla="*/ 5849336 h 5849336"/>
                            <a:gd name="connsiteX4" fmla="*/ 0 w 1543488"/>
                            <a:gd name="connsiteY4" fmla="*/ 5843418 h 5849336"/>
                            <a:gd name="connsiteX0" fmla="*/ 0 w 1547499"/>
                            <a:gd name="connsiteY0" fmla="*/ 6878649 h 6884567"/>
                            <a:gd name="connsiteX1" fmla="*/ 1545097 w 1547499"/>
                            <a:gd name="connsiteY1" fmla="*/ 0 h 6884567"/>
                            <a:gd name="connsiteX2" fmla="*/ 1542758 w 1547499"/>
                            <a:gd name="connsiteY2" fmla="*/ 1085067 h 6884567"/>
                            <a:gd name="connsiteX3" fmla="*/ 314033 w 1547499"/>
                            <a:gd name="connsiteY3" fmla="*/ 6884567 h 6884567"/>
                            <a:gd name="connsiteX4" fmla="*/ 0 w 1547499"/>
                            <a:gd name="connsiteY4" fmla="*/ 6878649 h 6884567"/>
                            <a:gd name="connsiteX0" fmla="*/ 0 w 1565663"/>
                            <a:gd name="connsiteY0" fmla="*/ 6878649 h 6884567"/>
                            <a:gd name="connsiteX1" fmla="*/ 1545097 w 1565663"/>
                            <a:gd name="connsiteY1" fmla="*/ 0 h 6884567"/>
                            <a:gd name="connsiteX2" fmla="*/ 1565618 w 1565663"/>
                            <a:gd name="connsiteY2" fmla="*/ 20444 h 6884567"/>
                            <a:gd name="connsiteX3" fmla="*/ 314033 w 1565663"/>
                            <a:gd name="connsiteY3" fmla="*/ 6884567 h 6884567"/>
                            <a:gd name="connsiteX4" fmla="*/ 0 w 1565663"/>
                            <a:gd name="connsiteY4" fmla="*/ 6878649 h 6884567"/>
                            <a:gd name="connsiteX0" fmla="*/ 0 w 1565663"/>
                            <a:gd name="connsiteY0" fmla="*/ 6878649 h 6887833"/>
                            <a:gd name="connsiteX1" fmla="*/ 1545097 w 1565663"/>
                            <a:gd name="connsiteY1" fmla="*/ 0 h 6887833"/>
                            <a:gd name="connsiteX2" fmla="*/ 1565618 w 1565663"/>
                            <a:gd name="connsiteY2" fmla="*/ 20444 h 6887833"/>
                            <a:gd name="connsiteX3" fmla="*/ 349955 w 1565663"/>
                            <a:gd name="connsiteY3" fmla="*/ 6887833 h 6887833"/>
                            <a:gd name="connsiteX4" fmla="*/ 0 w 1565663"/>
                            <a:gd name="connsiteY4" fmla="*/ 6878649 h 6887833"/>
                            <a:gd name="connsiteX0" fmla="*/ 0 w 1545179"/>
                            <a:gd name="connsiteY0" fmla="*/ 6878649 h 6887833"/>
                            <a:gd name="connsiteX1" fmla="*/ 1545097 w 1545179"/>
                            <a:gd name="connsiteY1" fmla="*/ 0 h 6887833"/>
                            <a:gd name="connsiteX2" fmla="*/ 1210984 w 1545179"/>
                            <a:gd name="connsiteY2" fmla="*/ 27397 h 6887833"/>
                            <a:gd name="connsiteX3" fmla="*/ 349955 w 1545179"/>
                            <a:gd name="connsiteY3" fmla="*/ 6887833 h 6887833"/>
                            <a:gd name="connsiteX4" fmla="*/ 0 w 1545179"/>
                            <a:gd name="connsiteY4" fmla="*/ 6878649 h 6887833"/>
                            <a:gd name="connsiteX0" fmla="*/ 0 w 1451337"/>
                            <a:gd name="connsiteY0" fmla="*/ 6868218 h 6877402"/>
                            <a:gd name="connsiteX1" fmla="*/ 1451223 w 1451337"/>
                            <a:gd name="connsiteY1" fmla="*/ 0 h 6877402"/>
                            <a:gd name="connsiteX2" fmla="*/ 1210984 w 1451337"/>
                            <a:gd name="connsiteY2" fmla="*/ 16966 h 6877402"/>
                            <a:gd name="connsiteX3" fmla="*/ 349955 w 1451337"/>
                            <a:gd name="connsiteY3" fmla="*/ 6877402 h 6877402"/>
                            <a:gd name="connsiteX4" fmla="*/ 0 w 1451337"/>
                            <a:gd name="connsiteY4" fmla="*/ 6868218 h 6877402"/>
                            <a:gd name="connsiteX0" fmla="*/ 0 w 1336699"/>
                            <a:gd name="connsiteY0" fmla="*/ 6868218 h 6877402"/>
                            <a:gd name="connsiteX1" fmla="*/ 1336488 w 1336699"/>
                            <a:gd name="connsiteY1" fmla="*/ 0 h 6877402"/>
                            <a:gd name="connsiteX2" fmla="*/ 1210984 w 1336699"/>
                            <a:gd name="connsiteY2" fmla="*/ 16966 h 6877402"/>
                            <a:gd name="connsiteX3" fmla="*/ 349955 w 1336699"/>
                            <a:gd name="connsiteY3" fmla="*/ 6877402 h 6877402"/>
                            <a:gd name="connsiteX4" fmla="*/ 0 w 1336699"/>
                            <a:gd name="connsiteY4" fmla="*/ 6868218 h 6877402"/>
                            <a:gd name="connsiteX0" fmla="*/ 0 w 1357531"/>
                            <a:gd name="connsiteY0" fmla="*/ 6865162 h 6874346"/>
                            <a:gd name="connsiteX1" fmla="*/ 1357349 w 1357531"/>
                            <a:gd name="connsiteY1" fmla="*/ 421 h 6874346"/>
                            <a:gd name="connsiteX2" fmla="*/ 1210984 w 1357531"/>
                            <a:gd name="connsiteY2" fmla="*/ 13910 h 6874346"/>
                            <a:gd name="connsiteX3" fmla="*/ 349955 w 1357531"/>
                            <a:gd name="connsiteY3" fmla="*/ 6874346 h 6874346"/>
                            <a:gd name="connsiteX4" fmla="*/ 0 w 1357531"/>
                            <a:gd name="connsiteY4" fmla="*/ 6865162 h 6874346"/>
                            <a:gd name="connsiteX0" fmla="*/ 0 w 1358108"/>
                            <a:gd name="connsiteY0" fmla="*/ 6865162 h 6874346"/>
                            <a:gd name="connsiteX1" fmla="*/ 1357349 w 1358108"/>
                            <a:gd name="connsiteY1" fmla="*/ 421 h 6874346"/>
                            <a:gd name="connsiteX2" fmla="*/ 1329196 w 1358108"/>
                            <a:gd name="connsiteY2" fmla="*/ 13910 h 6874346"/>
                            <a:gd name="connsiteX3" fmla="*/ 349955 w 1358108"/>
                            <a:gd name="connsiteY3" fmla="*/ 6874346 h 6874346"/>
                            <a:gd name="connsiteX4" fmla="*/ 0 w 1358108"/>
                            <a:gd name="connsiteY4" fmla="*/ 6865162 h 6874346"/>
                            <a:gd name="connsiteX0" fmla="*/ 0 w 1443939"/>
                            <a:gd name="connsiteY0" fmla="*/ 6867961 h 6877145"/>
                            <a:gd name="connsiteX1" fmla="*/ 1357349 w 1443939"/>
                            <a:gd name="connsiteY1" fmla="*/ 3220 h 6877145"/>
                            <a:gd name="connsiteX2" fmla="*/ 1443931 w 1443939"/>
                            <a:gd name="connsiteY2" fmla="*/ 13233 h 6877145"/>
                            <a:gd name="connsiteX3" fmla="*/ 349955 w 1443939"/>
                            <a:gd name="connsiteY3" fmla="*/ 6877145 h 6877145"/>
                            <a:gd name="connsiteX4" fmla="*/ 0 w 1443939"/>
                            <a:gd name="connsiteY4" fmla="*/ 6867961 h 6877145"/>
                            <a:gd name="connsiteX0" fmla="*/ 0 w 1443933"/>
                            <a:gd name="connsiteY0" fmla="*/ 6867961 h 6877145"/>
                            <a:gd name="connsiteX1" fmla="*/ 1190462 w 1443933"/>
                            <a:gd name="connsiteY1" fmla="*/ 3220 h 6877145"/>
                            <a:gd name="connsiteX2" fmla="*/ 1443931 w 1443933"/>
                            <a:gd name="connsiteY2" fmla="*/ 13233 h 6877145"/>
                            <a:gd name="connsiteX3" fmla="*/ 349955 w 1443933"/>
                            <a:gd name="connsiteY3" fmla="*/ 6877145 h 6877145"/>
                            <a:gd name="connsiteX4" fmla="*/ 0 w 1443933"/>
                            <a:gd name="connsiteY4" fmla="*/ 6867961 h 6877145"/>
                            <a:gd name="connsiteX0" fmla="*/ 0 w 1332678"/>
                            <a:gd name="connsiteY0" fmla="*/ 6882794 h 6891978"/>
                            <a:gd name="connsiteX1" fmla="*/ 1190462 w 1332678"/>
                            <a:gd name="connsiteY1" fmla="*/ 18053 h 6891978"/>
                            <a:gd name="connsiteX2" fmla="*/ 1332673 w 1332678"/>
                            <a:gd name="connsiteY2" fmla="*/ 10682 h 6891978"/>
                            <a:gd name="connsiteX3" fmla="*/ 349955 w 1332678"/>
                            <a:gd name="connsiteY3" fmla="*/ 6891978 h 6891978"/>
                            <a:gd name="connsiteX4" fmla="*/ 0 w 1332678"/>
                            <a:gd name="connsiteY4" fmla="*/ 6882794 h 6891978"/>
                            <a:gd name="connsiteX0" fmla="*/ 0 w 1350062"/>
                            <a:gd name="connsiteY0" fmla="*/ 6882794 h 6891978"/>
                            <a:gd name="connsiteX1" fmla="*/ 1190462 w 1350062"/>
                            <a:gd name="connsiteY1" fmla="*/ 18053 h 6891978"/>
                            <a:gd name="connsiteX2" fmla="*/ 1350058 w 1350062"/>
                            <a:gd name="connsiteY2" fmla="*/ 10682 h 6891978"/>
                            <a:gd name="connsiteX3" fmla="*/ 349955 w 1350062"/>
                            <a:gd name="connsiteY3" fmla="*/ 6891978 h 6891978"/>
                            <a:gd name="connsiteX4" fmla="*/ 0 w 1350062"/>
                            <a:gd name="connsiteY4" fmla="*/ 6882794 h 6891978"/>
                            <a:gd name="connsiteX0" fmla="*/ 0 w 1350115"/>
                            <a:gd name="connsiteY0" fmla="*/ 6889079 h 6898263"/>
                            <a:gd name="connsiteX1" fmla="*/ 1333011 w 1350115"/>
                            <a:gd name="connsiteY1" fmla="*/ 0 h 6898263"/>
                            <a:gd name="connsiteX2" fmla="*/ 1350058 w 1350115"/>
                            <a:gd name="connsiteY2" fmla="*/ 16967 h 6898263"/>
                            <a:gd name="connsiteX3" fmla="*/ 349955 w 1350115"/>
                            <a:gd name="connsiteY3" fmla="*/ 6898263 h 6898263"/>
                            <a:gd name="connsiteX4" fmla="*/ 0 w 1350115"/>
                            <a:gd name="connsiteY4" fmla="*/ 6889079 h 6898263"/>
                            <a:gd name="connsiteX0" fmla="*/ 0 w 1350115"/>
                            <a:gd name="connsiteY0" fmla="*/ 6889079 h 6898263"/>
                            <a:gd name="connsiteX1" fmla="*/ 1333011 w 1350115"/>
                            <a:gd name="connsiteY1" fmla="*/ 0 h 6898263"/>
                            <a:gd name="connsiteX2" fmla="*/ 1350058 w 1350115"/>
                            <a:gd name="connsiteY2" fmla="*/ 16967 h 6898263"/>
                            <a:gd name="connsiteX3" fmla="*/ 395153 w 1350115"/>
                            <a:gd name="connsiteY3" fmla="*/ 6898263 h 6898263"/>
                            <a:gd name="connsiteX4" fmla="*/ 0 w 1350115"/>
                            <a:gd name="connsiteY4" fmla="*/ 6889079 h 6898263"/>
                            <a:gd name="connsiteX0" fmla="*/ 0 w 1350115"/>
                            <a:gd name="connsiteY0" fmla="*/ 6889079 h 6977811"/>
                            <a:gd name="connsiteX1" fmla="*/ 1333011 w 1350115"/>
                            <a:gd name="connsiteY1" fmla="*/ 0 h 6977811"/>
                            <a:gd name="connsiteX2" fmla="*/ 1350058 w 1350115"/>
                            <a:gd name="connsiteY2" fmla="*/ 16967 h 6977811"/>
                            <a:gd name="connsiteX3" fmla="*/ 298524 w 1350115"/>
                            <a:gd name="connsiteY3" fmla="*/ 6977811 h 6977811"/>
                            <a:gd name="connsiteX4" fmla="*/ 0 w 1350115"/>
                            <a:gd name="connsiteY4" fmla="*/ 6889079 h 6977811"/>
                            <a:gd name="connsiteX0" fmla="*/ 0 w 1793022"/>
                            <a:gd name="connsiteY0" fmla="*/ 6984988 h 7073720"/>
                            <a:gd name="connsiteX1" fmla="*/ 1333011 w 1793022"/>
                            <a:gd name="connsiteY1" fmla="*/ 95909 h 7073720"/>
                            <a:gd name="connsiteX2" fmla="*/ 1793021 w 1793022"/>
                            <a:gd name="connsiteY2" fmla="*/ 5626 h 7073720"/>
                            <a:gd name="connsiteX3" fmla="*/ 298524 w 1793022"/>
                            <a:gd name="connsiteY3" fmla="*/ 7073720 h 7073720"/>
                            <a:gd name="connsiteX4" fmla="*/ 0 w 1793022"/>
                            <a:gd name="connsiteY4" fmla="*/ 6984988 h 7073720"/>
                            <a:gd name="connsiteX0" fmla="*/ 0 w 1825203"/>
                            <a:gd name="connsiteY0" fmla="*/ 9566587 h 9655319"/>
                            <a:gd name="connsiteX1" fmla="*/ 1824506 w 1825203"/>
                            <a:gd name="connsiteY1" fmla="*/ 0 h 9655319"/>
                            <a:gd name="connsiteX2" fmla="*/ 1793021 w 1825203"/>
                            <a:gd name="connsiteY2" fmla="*/ 2587225 h 9655319"/>
                            <a:gd name="connsiteX3" fmla="*/ 298524 w 1825203"/>
                            <a:gd name="connsiteY3" fmla="*/ 9655319 h 9655319"/>
                            <a:gd name="connsiteX4" fmla="*/ 0 w 1825203"/>
                            <a:gd name="connsiteY4" fmla="*/ 9566587 h 9655319"/>
                            <a:gd name="connsiteX0" fmla="*/ 0 w 1878953"/>
                            <a:gd name="connsiteY0" fmla="*/ 9566587 h 9655319"/>
                            <a:gd name="connsiteX1" fmla="*/ 1824506 w 1878953"/>
                            <a:gd name="connsiteY1" fmla="*/ 0 h 9655319"/>
                            <a:gd name="connsiteX2" fmla="*/ 1878939 w 1878953"/>
                            <a:gd name="connsiteY2" fmla="*/ 102298 h 9655319"/>
                            <a:gd name="connsiteX3" fmla="*/ 298524 w 1878953"/>
                            <a:gd name="connsiteY3" fmla="*/ 9655319 h 9655319"/>
                            <a:gd name="connsiteX4" fmla="*/ 0 w 1878953"/>
                            <a:gd name="connsiteY4" fmla="*/ 9566587 h 9655319"/>
                            <a:gd name="connsiteX0" fmla="*/ 0 w 2012548"/>
                            <a:gd name="connsiteY0" fmla="*/ 9562366 h 9655319"/>
                            <a:gd name="connsiteX1" fmla="*/ 1958101 w 2012548"/>
                            <a:gd name="connsiteY1" fmla="*/ 0 h 9655319"/>
                            <a:gd name="connsiteX2" fmla="*/ 2012534 w 2012548"/>
                            <a:gd name="connsiteY2" fmla="*/ 102298 h 9655319"/>
                            <a:gd name="connsiteX3" fmla="*/ 432119 w 2012548"/>
                            <a:gd name="connsiteY3" fmla="*/ 9655319 h 9655319"/>
                            <a:gd name="connsiteX4" fmla="*/ 0 w 2012548"/>
                            <a:gd name="connsiteY4" fmla="*/ 9562366 h 9655319"/>
                            <a:gd name="connsiteX0" fmla="*/ 0 w 2012548"/>
                            <a:gd name="connsiteY0" fmla="*/ 9562366 h 9636679"/>
                            <a:gd name="connsiteX1" fmla="*/ 1958101 w 2012548"/>
                            <a:gd name="connsiteY1" fmla="*/ 0 h 9636679"/>
                            <a:gd name="connsiteX2" fmla="*/ 2012534 w 2012548"/>
                            <a:gd name="connsiteY2" fmla="*/ 102298 h 9636679"/>
                            <a:gd name="connsiteX3" fmla="*/ 442312 w 2012548"/>
                            <a:gd name="connsiteY3" fmla="*/ 9636679 h 9636679"/>
                            <a:gd name="connsiteX4" fmla="*/ 0 w 2012548"/>
                            <a:gd name="connsiteY4" fmla="*/ 9562366 h 9636679"/>
                            <a:gd name="connsiteX0" fmla="*/ 0 w 4154363"/>
                            <a:gd name="connsiteY0" fmla="*/ 9562366 h 9636679"/>
                            <a:gd name="connsiteX1" fmla="*/ 1958101 w 4154363"/>
                            <a:gd name="connsiteY1" fmla="*/ 0 h 9636679"/>
                            <a:gd name="connsiteX2" fmla="*/ 4154363 w 4154363"/>
                            <a:gd name="connsiteY2" fmla="*/ 137117 h 9636679"/>
                            <a:gd name="connsiteX3" fmla="*/ 442312 w 4154363"/>
                            <a:gd name="connsiteY3" fmla="*/ 9636679 h 9636679"/>
                            <a:gd name="connsiteX4" fmla="*/ 0 w 4154363"/>
                            <a:gd name="connsiteY4" fmla="*/ 9562366 h 9636679"/>
                            <a:gd name="connsiteX0" fmla="*/ 0 w 4154381"/>
                            <a:gd name="connsiteY0" fmla="*/ 9572705 h 9647018"/>
                            <a:gd name="connsiteX1" fmla="*/ 4111033 w 4154381"/>
                            <a:gd name="connsiteY1" fmla="*/ 0 h 9647018"/>
                            <a:gd name="connsiteX2" fmla="*/ 4154363 w 4154381"/>
                            <a:gd name="connsiteY2" fmla="*/ 147456 h 9647018"/>
                            <a:gd name="connsiteX3" fmla="*/ 442312 w 4154381"/>
                            <a:gd name="connsiteY3" fmla="*/ 9647018 h 9647018"/>
                            <a:gd name="connsiteX4" fmla="*/ 0 w 4154381"/>
                            <a:gd name="connsiteY4" fmla="*/ 9572705 h 9647018"/>
                            <a:gd name="connsiteX0" fmla="*/ 0 w 4154375"/>
                            <a:gd name="connsiteY0" fmla="*/ 9515121 h 9589434"/>
                            <a:gd name="connsiteX1" fmla="*/ 4093135 w 4154375"/>
                            <a:gd name="connsiteY1" fmla="*/ 0 h 9589434"/>
                            <a:gd name="connsiteX2" fmla="*/ 4154363 w 4154375"/>
                            <a:gd name="connsiteY2" fmla="*/ 89872 h 9589434"/>
                            <a:gd name="connsiteX3" fmla="*/ 442312 w 4154375"/>
                            <a:gd name="connsiteY3" fmla="*/ 9589434 h 9589434"/>
                            <a:gd name="connsiteX4" fmla="*/ 0 w 4154375"/>
                            <a:gd name="connsiteY4" fmla="*/ 9515121 h 9589434"/>
                            <a:gd name="connsiteX0" fmla="*/ -1 w 4034760"/>
                            <a:gd name="connsiteY0" fmla="*/ 9239138 h 9589434"/>
                            <a:gd name="connsiteX1" fmla="*/ 3973520 w 4034760"/>
                            <a:gd name="connsiteY1" fmla="*/ 0 h 9589434"/>
                            <a:gd name="connsiteX2" fmla="*/ 4034748 w 4034760"/>
                            <a:gd name="connsiteY2" fmla="*/ 89872 h 9589434"/>
                            <a:gd name="connsiteX3" fmla="*/ 322697 w 4034760"/>
                            <a:gd name="connsiteY3" fmla="*/ 9589434 h 9589434"/>
                            <a:gd name="connsiteX4" fmla="*/ -1 w 4034760"/>
                            <a:gd name="connsiteY4" fmla="*/ 9239138 h 9589434"/>
                            <a:gd name="connsiteX0" fmla="*/ 1 w 4156245"/>
                            <a:gd name="connsiteY0" fmla="*/ 9344465 h 9589434"/>
                            <a:gd name="connsiteX1" fmla="*/ 4095005 w 4156245"/>
                            <a:gd name="connsiteY1" fmla="*/ 0 h 9589434"/>
                            <a:gd name="connsiteX2" fmla="*/ 4156233 w 4156245"/>
                            <a:gd name="connsiteY2" fmla="*/ 89872 h 9589434"/>
                            <a:gd name="connsiteX3" fmla="*/ 444182 w 4156245"/>
                            <a:gd name="connsiteY3" fmla="*/ 9589434 h 9589434"/>
                            <a:gd name="connsiteX4" fmla="*/ 1 w 4156245"/>
                            <a:gd name="connsiteY4" fmla="*/ 9344465 h 9589434"/>
                            <a:gd name="connsiteX0" fmla="*/ -1 w 4156243"/>
                            <a:gd name="connsiteY0" fmla="*/ 9344465 h 9617058"/>
                            <a:gd name="connsiteX1" fmla="*/ 4095003 w 4156243"/>
                            <a:gd name="connsiteY1" fmla="*/ 0 h 9617058"/>
                            <a:gd name="connsiteX2" fmla="*/ 4156231 w 4156243"/>
                            <a:gd name="connsiteY2" fmla="*/ 89872 h 9617058"/>
                            <a:gd name="connsiteX3" fmla="*/ 448321 w 4156243"/>
                            <a:gd name="connsiteY3" fmla="*/ 9617057 h 9617058"/>
                            <a:gd name="connsiteX4" fmla="*/ -1 w 4156243"/>
                            <a:gd name="connsiteY4" fmla="*/ 9344465 h 9617058"/>
                            <a:gd name="connsiteX0" fmla="*/ 0 w 4215859"/>
                            <a:gd name="connsiteY0" fmla="*/ 9308274 h 9617056"/>
                            <a:gd name="connsiteX1" fmla="*/ 4154619 w 4215859"/>
                            <a:gd name="connsiteY1" fmla="*/ 0 h 9617056"/>
                            <a:gd name="connsiteX2" fmla="*/ 4215847 w 4215859"/>
                            <a:gd name="connsiteY2" fmla="*/ 89872 h 9617056"/>
                            <a:gd name="connsiteX3" fmla="*/ 507937 w 4215859"/>
                            <a:gd name="connsiteY3" fmla="*/ 9617057 h 9617056"/>
                            <a:gd name="connsiteX4" fmla="*/ 0 w 4215859"/>
                            <a:gd name="connsiteY4" fmla="*/ 9308274 h 9617056"/>
                            <a:gd name="connsiteX0" fmla="*/ 0 w 4215859"/>
                            <a:gd name="connsiteY0" fmla="*/ 9308274 h 9661379"/>
                            <a:gd name="connsiteX1" fmla="*/ 4154619 w 4215859"/>
                            <a:gd name="connsiteY1" fmla="*/ 0 h 9661379"/>
                            <a:gd name="connsiteX2" fmla="*/ 4215847 w 4215859"/>
                            <a:gd name="connsiteY2" fmla="*/ 89872 h 9661379"/>
                            <a:gd name="connsiteX3" fmla="*/ 607688 w 4215859"/>
                            <a:gd name="connsiteY3" fmla="*/ 9661379 h 9661379"/>
                            <a:gd name="connsiteX4" fmla="*/ 0 w 4215859"/>
                            <a:gd name="connsiteY4" fmla="*/ 9308274 h 9661379"/>
                            <a:gd name="connsiteX0" fmla="*/ 0 w 4215859"/>
                            <a:gd name="connsiteY0" fmla="*/ 9308274 h 9606903"/>
                            <a:gd name="connsiteX1" fmla="*/ 4154619 w 4215859"/>
                            <a:gd name="connsiteY1" fmla="*/ 0 h 9606903"/>
                            <a:gd name="connsiteX2" fmla="*/ 4215847 w 4215859"/>
                            <a:gd name="connsiteY2" fmla="*/ 89872 h 9606903"/>
                            <a:gd name="connsiteX3" fmla="*/ 459103 w 4215859"/>
                            <a:gd name="connsiteY3" fmla="*/ 9606903 h 9606903"/>
                            <a:gd name="connsiteX4" fmla="*/ 0 w 4215859"/>
                            <a:gd name="connsiteY4" fmla="*/ 9308274 h 96069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15859" h="9606903">
                              <a:moveTo>
                                <a:pt x="0" y="9308274"/>
                              </a:moveTo>
                              <a:lnTo>
                                <a:pt x="4154619" y="0"/>
                              </a:lnTo>
                              <a:cubicBezTo>
                                <a:pt x="4160780" y="26931"/>
                                <a:pt x="4216831" y="53417"/>
                                <a:pt x="4215847" y="89872"/>
                              </a:cubicBezTo>
                              <a:lnTo>
                                <a:pt x="459103" y="9606903"/>
                              </a:lnTo>
                              <a:lnTo>
                                <a:pt x="0" y="9308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D600"/>
                        </a:solidFill>
                        <a:ln>
                          <a:noFill/>
                        </a:ln>
                      </wps:spPr>
                      <wps:bodyPr vert="horz" lIns="0" tIns="5400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946B" id="Platshållare för text 36" o:spid="_x0000_s1026" style="position:absolute;margin-left:97.45pt;margin-top:5.7pt;width:188.3pt;height:601.1pt;rotation:4041624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215859,9606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" path="m,9308274l4154619,v6161,26931,62212,53417,61228,89872l459103,9606903,,9308274xe" fillcolor="#c4d600" stroked="f">
                <v:path arrowok="t" o:connecttype="custom" o:connectlocs="0,7396669;2356672,0;2391403,71415;260422,7633970;0,7396669" o:connectangles="0,0,0,0,0"/>
                <o:lock v:ext="edit" grouping="t"/>
              </v:shape>
            </w:pict>
          </mc:Fallback>
        </mc:AlternateContent>
      </w:r>
      <w:r w:rsidR="00EC0064" w:rsidRPr="00FC52B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900656" wp14:editId="27BE2DFE">
                <wp:simplePos x="0" y="0"/>
                <wp:positionH relativeFrom="column">
                  <wp:posOffset>635</wp:posOffset>
                </wp:positionH>
                <wp:positionV relativeFrom="paragraph">
                  <wp:posOffset>127211</wp:posOffset>
                </wp:positionV>
                <wp:extent cx="4969934" cy="0"/>
                <wp:effectExtent l="0" t="12700" r="34290" b="25400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9934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08FC2" id="Rak 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0pt" to="391.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" strokecolor="windowText" strokeweight="2.5pt">
                <v:stroke joinstyle="miter"/>
              </v:line>
            </w:pict>
          </mc:Fallback>
        </mc:AlternateContent>
      </w:r>
      <w:r w:rsidR="00EC0064" w:rsidRPr="00FC52BA">
        <w:t xml:space="preserve">Här kan du översätta din huvudtitel och undertitel </w:t>
      </w:r>
      <w:bookmarkEnd w:id="0"/>
    </w:p>
    <w:p w:rsidR="00F41CB3" w:rsidRDefault="001A0100" w:rsidP="001A0100">
      <w:pPr>
        <w:pStyle w:val="Mainpageauthor"/>
      </w:pPr>
      <w:r>
        <w:t xml:space="preserve">Författarens namn </w:t>
      </w:r>
    </w:p>
    <w:p w:rsidR="001A0100" w:rsidRDefault="001A0100" w:rsidP="001A0100">
      <w:pPr>
        <w:pStyle w:val="Mainpageauthor"/>
      </w:pPr>
    </w:p>
    <w:p w:rsidR="008D080F" w:rsidRDefault="003D1076" w:rsidP="00F41CB3">
      <w:pPr>
        <w:pStyle w:val="Mainpageauthor"/>
        <w:sectPr w:rsidR="008D080F" w:rsidSect="007612C7">
          <w:type w:val="continuous"/>
          <w:pgSz w:w="11900" w:h="16840"/>
          <w:pgMar w:top="851" w:right="1985" w:bottom="1701" w:left="1985" w:header="720" w:footer="720" w:gutter="0"/>
          <w:cols w:space="708"/>
          <w:docGrid w:linePitch="360"/>
        </w:sectPr>
      </w:pPr>
      <w:r w:rsidRPr="00582E7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A398C2" wp14:editId="6FEF6FE0">
                <wp:simplePos x="0" y="0"/>
                <wp:positionH relativeFrom="column">
                  <wp:posOffset>-1257935</wp:posOffset>
                </wp:positionH>
                <wp:positionV relativeFrom="paragraph">
                  <wp:posOffset>1416085</wp:posOffset>
                </wp:positionV>
                <wp:extent cx="7569200" cy="3874135"/>
                <wp:effectExtent l="0" t="0" r="0" b="0"/>
                <wp:wrapNone/>
                <wp:docPr id="9" name="Platshållare för bild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6DE325-8279-46FA-BEEF-D3706FBD3EFA}"/>
                    </a:ext>
                  </a:extLst>
                </wp:docPr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spect="1"/>
                      </wps:cNvSpPr>
                      <wps:spPr>
                        <a:xfrm>
                          <a:off x="0" y="0"/>
                          <a:ext cx="7569200" cy="3874135"/>
                        </a:xfrm>
                        <a:custGeom>
                          <a:avLst/>
                          <a:gdLst>
                            <a:gd name="connsiteX0" fmla="*/ 0 w 25199975"/>
                            <a:gd name="connsiteY0" fmla="*/ 0 h 2609850"/>
                            <a:gd name="connsiteX1" fmla="*/ 25199975 w 25199975"/>
                            <a:gd name="connsiteY1" fmla="*/ 0 h 2609850"/>
                            <a:gd name="connsiteX2" fmla="*/ 25199975 w 25199975"/>
                            <a:gd name="connsiteY2" fmla="*/ 2609850 h 2609850"/>
                            <a:gd name="connsiteX3" fmla="*/ 0 w 25199975"/>
                            <a:gd name="connsiteY3" fmla="*/ 2609850 h 2609850"/>
                            <a:gd name="connsiteX4" fmla="*/ 0 w 25199975"/>
                            <a:gd name="connsiteY4" fmla="*/ 0 h 2609850"/>
                            <a:gd name="connsiteX0" fmla="*/ 38100 w 25238075"/>
                            <a:gd name="connsiteY0" fmla="*/ 0 h 4438650"/>
                            <a:gd name="connsiteX1" fmla="*/ 25238075 w 25238075"/>
                            <a:gd name="connsiteY1" fmla="*/ 0 h 4438650"/>
                            <a:gd name="connsiteX2" fmla="*/ 25238075 w 25238075"/>
                            <a:gd name="connsiteY2" fmla="*/ 2609850 h 4438650"/>
                            <a:gd name="connsiteX3" fmla="*/ 0 w 25238075"/>
                            <a:gd name="connsiteY3" fmla="*/ 4438650 h 4438650"/>
                            <a:gd name="connsiteX4" fmla="*/ 38100 w 25238075"/>
                            <a:gd name="connsiteY4" fmla="*/ 0 h 4438650"/>
                            <a:gd name="connsiteX0" fmla="*/ 38100 w 25238076"/>
                            <a:gd name="connsiteY0" fmla="*/ 0 h 4438650"/>
                            <a:gd name="connsiteX1" fmla="*/ 25238075 w 25238076"/>
                            <a:gd name="connsiteY1" fmla="*/ 0 h 4438650"/>
                            <a:gd name="connsiteX2" fmla="*/ 25238076 w 25238076"/>
                            <a:gd name="connsiteY2" fmla="*/ 2552700 h 4438650"/>
                            <a:gd name="connsiteX3" fmla="*/ 0 w 25238076"/>
                            <a:gd name="connsiteY3" fmla="*/ 4438650 h 4438650"/>
                            <a:gd name="connsiteX4" fmla="*/ 38100 w 25238076"/>
                            <a:gd name="connsiteY4" fmla="*/ 0 h 4438650"/>
                            <a:gd name="connsiteX0" fmla="*/ 38100 w 25238076"/>
                            <a:gd name="connsiteY0" fmla="*/ 0 h 4438650"/>
                            <a:gd name="connsiteX1" fmla="*/ 25238075 w 25238076"/>
                            <a:gd name="connsiteY1" fmla="*/ 0 h 4438650"/>
                            <a:gd name="connsiteX2" fmla="*/ 25238076 w 25238076"/>
                            <a:gd name="connsiteY2" fmla="*/ 2494472 h 4438650"/>
                            <a:gd name="connsiteX3" fmla="*/ 0 w 25238076"/>
                            <a:gd name="connsiteY3" fmla="*/ 4438650 h 4438650"/>
                            <a:gd name="connsiteX4" fmla="*/ 38100 w 25238076"/>
                            <a:gd name="connsiteY4" fmla="*/ 0 h 4438650"/>
                            <a:gd name="connsiteX0" fmla="*/ 38100 w 25238076"/>
                            <a:gd name="connsiteY0" fmla="*/ 0 h 4302346"/>
                            <a:gd name="connsiteX1" fmla="*/ 25238075 w 25238076"/>
                            <a:gd name="connsiteY1" fmla="*/ 0 h 4302346"/>
                            <a:gd name="connsiteX2" fmla="*/ 25238076 w 25238076"/>
                            <a:gd name="connsiteY2" fmla="*/ 2494472 h 4302346"/>
                            <a:gd name="connsiteX3" fmla="*/ 0 w 25238076"/>
                            <a:gd name="connsiteY3" fmla="*/ 4302346 h 4302346"/>
                            <a:gd name="connsiteX4" fmla="*/ 38100 w 25238076"/>
                            <a:gd name="connsiteY4" fmla="*/ 0 h 4302346"/>
                            <a:gd name="connsiteX0" fmla="*/ 38100 w 25238076"/>
                            <a:gd name="connsiteY0" fmla="*/ 0 h 4394899"/>
                            <a:gd name="connsiteX1" fmla="*/ 25238075 w 25238076"/>
                            <a:gd name="connsiteY1" fmla="*/ 0 h 4394899"/>
                            <a:gd name="connsiteX2" fmla="*/ 25238076 w 25238076"/>
                            <a:gd name="connsiteY2" fmla="*/ 2494472 h 4394899"/>
                            <a:gd name="connsiteX3" fmla="*/ 0 w 25238076"/>
                            <a:gd name="connsiteY3" fmla="*/ 4394899 h 4394899"/>
                            <a:gd name="connsiteX4" fmla="*/ 38100 w 25238076"/>
                            <a:gd name="connsiteY4" fmla="*/ 0 h 4394899"/>
                            <a:gd name="connsiteX0" fmla="*/ 38100 w 25238076"/>
                            <a:gd name="connsiteY0" fmla="*/ 0 h 4394899"/>
                            <a:gd name="connsiteX1" fmla="*/ 25238075 w 25238076"/>
                            <a:gd name="connsiteY1" fmla="*/ 0 h 4394899"/>
                            <a:gd name="connsiteX2" fmla="*/ 25238076 w 25238076"/>
                            <a:gd name="connsiteY2" fmla="*/ 2355637 h 4394899"/>
                            <a:gd name="connsiteX3" fmla="*/ 0 w 25238076"/>
                            <a:gd name="connsiteY3" fmla="*/ 4394899 h 4394899"/>
                            <a:gd name="connsiteX4" fmla="*/ 38100 w 25238076"/>
                            <a:gd name="connsiteY4" fmla="*/ 0 h 4394899"/>
                            <a:gd name="connsiteX0" fmla="*/ 38100 w 25238076"/>
                            <a:gd name="connsiteY0" fmla="*/ 0 h 4256064"/>
                            <a:gd name="connsiteX1" fmla="*/ 25238075 w 25238076"/>
                            <a:gd name="connsiteY1" fmla="*/ 0 h 4256064"/>
                            <a:gd name="connsiteX2" fmla="*/ 25238076 w 25238076"/>
                            <a:gd name="connsiteY2" fmla="*/ 2355637 h 4256064"/>
                            <a:gd name="connsiteX3" fmla="*/ 0 w 25238076"/>
                            <a:gd name="connsiteY3" fmla="*/ 4256064 h 4256064"/>
                            <a:gd name="connsiteX4" fmla="*/ 38100 w 25238076"/>
                            <a:gd name="connsiteY4" fmla="*/ 0 h 4256064"/>
                            <a:gd name="connsiteX0" fmla="*/ 38100 w 25238076"/>
                            <a:gd name="connsiteY0" fmla="*/ 0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2355637 h 4256065"/>
                            <a:gd name="connsiteX3" fmla="*/ 0 w 25238076"/>
                            <a:gd name="connsiteY3" fmla="*/ 4256065 h 4256065"/>
                            <a:gd name="connsiteX4" fmla="*/ 38100 w 25238076"/>
                            <a:gd name="connsiteY4" fmla="*/ 0 h 4256065"/>
                            <a:gd name="connsiteX0" fmla="*/ 38100 w 25238076"/>
                            <a:gd name="connsiteY0" fmla="*/ 0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2393867 h 4256065"/>
                            <a:gd name="connsiteX3" fmla="*/ 0 w 25238076"/>
                            <a:gd name="connsiteY3" fmla="*/ 4256065 h 4256065"/>
                            <a:gd name="connsiteX4" fmla="*/ 38100 w 25238076"/>
                            <a:gd name="connsiteY4" fmla="*/ 0 h 4256065"/>
                            <a:gd name="connsiteX0" fmla="*/ 38100 w 25238076"/>
                            <a:gd name="connsiteY0" fmla="*/ 0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4256065 h 4256065"/>
                            <a:gd name="connsiteX3" fmla="*/ 0 w 25238076"/>
                            <a:gd name="connsiteY3" fmla="*/ 4256065 h 4256065"/>
                            <a:gd name="connsiteX4" fmla="*/ 38100 w 25238076"/>
                            <a:gd name="connsiteY4" fmla="*/ 0 h 4256065"/>
                            <a:gd name="connsiteX0" fmla="*/ 0 w 25238076"/>
                            <a:gd name="connsiteY0" fmla="*/ 1876834 h 4256065"/>
                            <a:gd name="connsiteX1" fmla="*/ 25238075 w 25238076"/>
                            <a:gd name="connsiteY1" fmla="*/ 0 h 4256065"/>
                            <a:gd name="connsiteX2" fmla="*/ 25238076 w 25238076"/>
                            <a:gd name="connsiteY2" fmla="*/ 4256065 h 4256065"/>
                            <a:gd name="connsiteX3" fmla="*/ 0 w 25238076"/>
                            <a:gd name="connsiteY3" fmla="*/ 4256065 h 4256065"/>
                            <a:gd name="connsiteX4" fmla="*/ 0 w 25238076"/>
                            <a:gd name="connsiteY4" fmla="*/ 1876834 h 4256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238076" h="4256065">
                              <a:moveTo>
                                <a:pt x="0" y="1876834"/>
                              </a:moveTo>
                              <a:lnTo>
                                <a:pt x="25238075" y="0"/>
                              </a:lnTo>
                              <a:cubicBezTo>
                                <a:pt x="25238075" y="850900"/>
                                <a:pt x="25238076" y="3405165"/>
                                <a:pt x="25238076" y="4256065"/>
                              </a:cubicBezTo>
                              <a:lnTo>
                                <a:pt x="0" y="4256065"/>
                              </a:lnTo>
                              <a:lnTo>
                                <a:pt x="0" y="1876834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/>
                          <a:srcRect/>
                          <a:stretch>
                            <a:fillRect t="-33758" b="-33758"/>
                          </a:stretch>
                        </a:blipFill>
                      </wps:spPr>
                      <wps:bodyPr vert="horz" lIns="0" tIns="5400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75E6E" id="Platshållare för bild 55" o:spid="_x0000_s1026" style="position:absolute;margin-left:-99.05pt;margin-top:111.5pt;width:596pt;height:30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238076,42560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eQ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GQAAAAAQACAZAAAAABAAI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HYwAAAABSZ2h0bG9uZwAADOs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//9Df&#10;4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f//R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dEhQWY2A56vUHH+e&#10;PpD5vy/9asH8z5r5Lb/M6W/zOzzfl7eZfztnvbPtbdbW45oPQaZ7xPSOjbx6K//S3+O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" path="m,1876834l25238075,v,850900,1,3405165,1,4256065l,4256065,,1876834xe" stroked="f">
                <v:fill r:id="rId10" o:title="" recolor="t" rotate="t" type="frame"/>
                <v:path arrowok="t" o:connecttype="custom" o:connectlocs="0,1708411;7569200,0;7569200,3874135;0,3874135;0,1708411" o:connectangles="0,0,0,0,0"/>
                <o:lock v:ext="edit" aspectratio="t" grouping="t"/>
              </v:shape>
            </w:pict>
          </mc:Fallback>
        </mc:AlternateContent>
      </w:r>
      <w:r w:rsidR="001A010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9577D2" wp14:editId="37150022">
                <wp:simplePos x="0" y="0"/>
                <wp:positionH relativeFrom="margin">
                  <wp:posOffset>-71120</wp:posOffset>
                </wp:positionH>
                <wp:positionV relativeFrom="paragraph">
                  <wp:posOffset>731299</wp:posOffset>
                </wp:positionV>
                <wp:extent cx="5983200" cy="1268730"/>
                <wp:effectExtent l="0" t="0" r="0" b="762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200" cy="1268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1760" w:rsidRDefault="00A41760" w:rsidP="00EC0064">
                            <w:pPr>
                              <w:pStyle w:val="Titlepagetext"/>
                            </w:pPr>
                            <w:r>
                              <w:t xml:space="preserve">Självständigt arbete </w:t>
                            </w:r>
                            <w:r w:rsidR="00A94743">
                              <w:t xml:space="preserve">• 30 </w:t>
                            </w:r>
                            <w:proofErr w:type="spellStart"/>
                            <w:r w:rsidR="00A94743">
                              <w:t>hp</w:t>
                            </w:r>
                            <w:proofErr w:type="spellEnd"/>
                          </w:p>
                          <w:p w:rsidR="00A41760" w:rsidRDefault="00A41760" w:rsidP="00EC0064">
                            <w:pPr>
                              <w:pStyle w:val="Titlepagetext"/>
                            </w:pPr>
                            <w:r>
                              <w:t>Sveriges lantbruksuniversitet, SLU</w:t>
                            </w:r>
                          </w:p>
                          <w:p w:rsidR="00A41760" w:rsidRDefault="00A41760" w:rsidP="00EC0064">
                            <w:pPr>
                              <w:pStyle w:val="Titlepagetext"/>
                            </w:pPr>
                            <w:r>
                              <w:t>Institution</w:t>
                            </w:r>
                            <w:r w:rsidR="00A94743">
                              <w:t>en för landskapsarkitektur, planering och förvaltning</w:t>
                            </w:r>
                          </w:p>
                          <w:p w:rsidR="00A41760" w:rsidRPr="00F0036B" w:rsidRDefault="004B7292" w:rsidP="00EC0064">
                            <w:pPr>
                              <w:pStyle w:val="Titlepagetext"/>
                              <w:rPr>
                                <w:lang w:val="en-US"/>
                              </w:rPr>
                            </w:pPr>
                            <w:r w:rsidRPr="00F0036B">
                              <w:rPr>
                                <w:lang w:val="en-US"/>
                              </w:rPr>
                              <w:t>Landscape Architecture Master´s Programme</w:t>
                            </w:r>
                          </w:p>
                          <w:p w:rsidR="00A41760" w:rsidRPr="00F0036B" w:rsidRDefault="00A94743" w:rsidP="00EC0064">
                            <w:pPr>
                              <w:pStyle w:val="Titlepagetext"/>
                              <w:rPr>
                                <w:lang w:val="en-US"/>
                              </w:rPr>
                            </w:pPr>
                            <w:r w:rsidRPr="00F0036B">
                              <w:rPr>
                                <w:lang w:val="en-US"/>
                              </w:rPr>
                              <w:t>Alnarp</w:t>
                            </w:r>
                            <w:r w:rsidR="00A41760" w:rsidRPr="00F0036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F0036B">
                              <w:rPr>
                                <w:lang w:val="en-US"/>
                              </w:rPr>
                              <w:t>20</w:t>
                            </w:r>
                            <w:r w:rsidRPr="00F0036B">
                              <w:rPr>
                                <w:color w:val="FF0000"/>
                                <w:lang w:val="en-US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577D2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5.6pt;margin-top:57.6pt;width:471.1pt;height:99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" filled="f" stroked="f" strokeweight=".5pt">
                <v:textbox>
                  <w:txbxContent>
                    <w:p w:rsidR="00A41760" w:rsidRDefault="00A41760" w:rsidP="00EC0064">
                      <w:pPr>
                        <w:pStyle w:val="Titlepagetext"/>
                      </w:pPr>
                      <w:r>
                        <w:t xml:space="preserve">Självständigt arbete </w:t>
                      </w:r>
                      <w:r w:rsidR="00A94743">
                        <w:t xml:space="preserve">• 30 </w:t>
                      </w:r>
                      <w:proofErr w:type="spellStart"/>
                      <w:r w:rsidR="00A94743">
                        <w:t>hp</w:t>
                      </w:r>
                      <w:proofErr w:type="spellEnd"/>
                    </w:p>
                    <w:p w:rsidR="00A41760" w:rsidRDefault="00A41760" w:rsidP="00EC0064">
                      <w:pPr>
                        <w:pStyle w:val="Titlepagetext"/>
                      </w:pPr>
                      <w:r>
                        <w:t>Sveriges lantbruksuniversitet, SLU</w:t>
                      </w:r>
                    </w:p>
                    <w:p w:rsidR="00A41760" w:rsidRDefault="00A41760" w:rsidP="00EC0064">
                      <w:pPr>
                        <w:pStyle w:val="Titlepagetext"/>
                      </w:pPr>
                      <w:r>
                        <w:t>Institution</w:t>
                      </w:r>
                      <w:r w:rsidR="00A94743">
                        <w:t>en för landskapsarkitektur, planering och förvaltning</w:t>
                      </w:r>
                    </w:p>
                    <w:p w:rsidR="00A41760" w:rsidRDefault="004B7292" w:rsidP="00EC0064">
                      <w:pPr>
                        <w:pStyle w:val="Titlepagetext"/>
                      </w:pPr>
                      <w:r>
                        <w:t xml:space="preserve">Landscape </w:t>
                      </w:r>
                      <w:proofErr w:type="spellStart"/>
                      <w:r>
                        <w:t>Architecture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Master´s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Programme</w:t>
                      </w:r>
                      <w:proofErr w:type="spellEnd"/>
                    </w:p>
                    <w:p w:rsidR="00A41760" w:rsidRDefault="00A94743" w:rsidP="00EC0064">
                      <w:pPr>
                        <w:pStyle w:val="Titlepagetext"/>
                      </w:pPr>
                      <w:r>
                        <w:t>Alnarp</w:t>
                      </w:r>
                      <w:r w:rsidR="00A41760">
                        <w:t xml:space="preserve"> </w:t>
                      </w:r>
                      <w:r>
                        <w:t>20</w:t>
                      </w:r>
                      <w:r w:rsidRPr="00A94743">
                        <w:rPr>
                          <w:color w:val="FF0000"/>
                        </w:rPr>
                        <w:t>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CB3">
        <w:t xml:space="preserve"> </w:t>
      </w:r>
    </w:p>
    <w:p w:rsidR="00E70B7E" w:rsidRDefault="00E70B7E">
      <w:r>
        <w:lastRenderedPageBreak/>
        <w:br w:type="page"/>
      </w:r>
    </w:p>
    <w:p w:rsidR="004B3CF2" w:rsidRPr="00906D03" w:rsidRDefault="000362E2" w:rsidP="00F6669E">
      <w:pPr>
        <w:pStyle w:val="RubriksammanfattningAbstractheading"/>
        <w:framePr w:wrap="notBeside"/>
      </w:pPr>
      <w:r>
        <w:lastRenderedPageBreak/>
        <w:t>Titel på huvudspråket – undertitel om du har</w:t>
      </w:r>
    </w:p>
    <w:p w:rsidR="000362E2" w:rsidRDefault="003525F0" w:rsidP="003525F0">
      <w:pPr>
        <w:pStyle w:val="Titlepageotherlanguage"/>
      </w:pPr>
      <w:r>
        <w:t>Om du har titel på annat språk skriver du den här – även undertitel (om du har)</w:t>
      </w:r>
    </w:p>
    <w:p w:rsidR="003525F0" w:rsidRDefault="003525F0" w:rsidP="003525F0">
      <w:pPr>
        <w:pStyle w:val="Titlepageauthor"/>
      </w:pPr>
      <w:r>
        <w:t>Författarens namn</w:t>
      </w:r>
    </w:p>
    <w:p w:rsidR="0070756D" w:rsidRDefault="0070756D" w:rsidP="0070756D">
      <w:pPr>
        <w:pStyle w:val="TitelsidainformationfetTitlepageinformationbold"/>
      </w:pPr>
      <w:r>
        <w:t>Handledare:</w:t>
      </w:r>
      <w:r>
        <w:tab/>
      </w:r>
      <w:r w:rsidRPr="00A94743">
        <w:rPr>
          <w:b w:val="0"/>
        </w:rPr>
        <w:t>Handledarens namn, universitet, institution</w:t>
      </w:r>
    </w:p>
    <w:p w:rsidR="0070756D" w:rsidRDefault="00F40115" w:rsidP="00F40115">
      <w:pPr>
        <w:pStyle w:val="Titlepagetext"/>
      </w:pPr>
      <w:r w:rsidRPr="00F40115">
        <w:rPr>
          <w:b/>
        </w:rPr>
        <w:t>Bitr. handledare:</w:t>
      </w:r>
      <w:r>
        <w:tab/>
        <w:t>Bitr. handledarens namn, universitet, institution (om sådan finns)</w:t>
      </w:r>
    </w:p>
    <w:p w:rsidR="00F40115" w:rsidRDefault="00F40115" w:rsidP="00F40115">
      <w:pPr>
        <w:pStyle w:val="Titlepagetext"/>
      </w:pPr>
      <w:r w:rsidRPr="00F40115">
        <w:rPr>
          <w:b/>
        </w:rPr>
        <w:t>Examinator:</w:t>
      </w:r>
      <w:r>
        <w:tab/>
        <w:t>Examinatorns namn, universitet, institution</w:t>
      </w:r>
    </w:p>
    <w:p w:rsidR="00A94743" w:rsidRDefault="00A94743" w:rsidP="00F40115">
      <w:pPr>
        <w:pStyle w:val="Titlepagetext"/>
      </w:pPr>
      <w:r>
        <w:rPr>
          <w:b/>
        </w:rPr>
        <w:t>Bitr.</w:t>
      </w:r>
      <w:r>
        <w:t xml:space="preserve"> </w:t>
      </w:r>
      <w:r w:rsidRPr="00A94743">
        <w:rPr>
          <w:b/>
        </w:rPr>
        <w:t>examinator:</w:t>
      </w:r>
      <w:r>
        <w:tab/>
        <w:t>Bitr. examinatorns namn, universitet, institution</w:t>
      </w:r>
    </w:p>
    <w:p w:rsidR="00F40115" w:rsidRDefault="00F40115" w:rsidP="00F40115">
      <w:pPr>
        <w:pStyle w:val="Titlepagetext"/>
      </w:pPr>
    </w:p>
    <w:p w:rsidR="00F40115" w:rsidRDefault="00F40115" w:rsidP="00F40115">
      <w:pPr>
        <w:pStyle w:val="Titlepagetext"/>
      </w:pPr>
    </w:p>
    <w:p w:rsidR="00F40115" w:rsidRDefault="00F40115" w:rsidP="00F40115">
      <w:pPr>
        <w:pStyle w:val="Titlepagetext"/>
      </w:pPr>
    </w:p>
    <w:p w:rsidR="00F40115" w:rsidRDefault="00F40115" w:rsidP="00F40115">
      <w:pPr>
        <w:pStyle w:val="Titlepagetext"/>
      </w:pPr>
    </w:p>
    <w:p w:rsidR="00F40115" w:rsidRDefault="00F40115" w:rsidP="00F40115">
      <w:pPr>
        <w:pStyle w:val="Titlepagetext"/>
      </w:pPr>
      <w:r w:rsidRPr="00F40115">
        <w:rPr>
          <w:b/>
        </w:rPr>
        <w:t>Omfattning:</w:t>
      </w:r>
      <w:r w:rsidR="00A94743">
        <w:tab/>
        <w:t xml:space="preserve">30 </w:t>
      </w:r>
      <w:proofErr w:type="spellStart"/>
      <w:r w:rsidR="00A94743">
        <w:t>hp</w:t>
      </w:r>
      <w:proofErr w:type="spellEnd"/>
    </w:p>
    <w:p w:rsidR="00F40115" w:rsidRDefault="00F40115" w:rsidP="00F40115">
      <w:pPr>
        <w:pStyle w:val="Titlepagetext"/>
      </w:pPr>
      <w:r w:rsidRPr="00F40115">
        <w:rPr>
          <w:b/>
        </w:rPr>
        <w:t>Nivå och fördjupning</w:t>
      </w:r>
      <w:r>
        <w:t>:</w:t>
      </w:r>
      <w:r>
        <w:tab/>
      </w:r>
      <w:r w:rsidR="00A94743">
        <w:t>A2E</w:t>
      </w:r>
      <w:r w:rsidR="00312BFB">
        <w:t xml:space="preserve"> </w:t>
      </w:r>
    </w:p>
    <w:p w:rsidR="00F40115" w:rsidRPr="00A94743" w:rsidRDefault="00F40115" w:rsidP="00F40115">
      <w:pPr>
        <w:pStyle w:val="Titlepagetext"/>
        <w:rPr>
          <w:b/>
          <w:lang w:val="en-US"/>
        </w:rPr>
      </w:pPr>
      <w:proofErr w:type="spellStart"/>
      <w:r w:rsidRPr="00A94743">
        <w:rPr>
          <w:b/>
          <w:lang w:val="en-US"/>
        </w:rPr>
        <w:t>Kurstitel</w:t>
      </w:r>
      <w:proofErr w:type="spellEnd"/>
      <w:r w:rsidRPr="00A94743">
        <w:rPr>
          <w:b/>
          <w:lang w:val="en-US"/>
        </w:rPr>
        <w:t>:</w:t>
      </w:r>
      <w:r w:rsidR="00A94743" w:rsidRPr="00A94743">
        <w:rPr>
          <w:b/>
          <w:lang w:val="en-US"/>
        </w:rPr>
        <w:tab/>
      </w:r>
      <w:r w:rsidR="00A94743" w:rsidRPr="00A94743">
        <w:rPr>
          <w:lang w:val="en-US"/>
        </w:rPr>
        <w:t>Independent Project in Landscape Architecture</w:t>
      </w:r>
      <w:r w:rsidRPr="00A94743">
        <w:rPr>
          <w:b/>
          <w:lang w:val="en-US"/>
        </w:rPr>
        <w:tab/>
      </w:r>
    </w:p>
    <w:p w:rsidR="00F40115" w:rsidRPr="00F40115" w:rsidRDefault="00F40115" w:rsidP="00F40115">
      <w:pPr>
        <w:pStyle w:val="Titlepagetext"/>
        <w:rPr>
          <w:b/>
        </w:rPr>
      </w:pPr>
      <w:proofErr w:type="spellStart"/>
      <w:r w:rsidRPr="00F40115">
        <w:rPr>
          <w:b/>
        </w:rPr>
        <w:t>Kurskod</w:t>
      </w:r>
      <w:proofErr w:type="spellEnd"/>
      <w:r w:rsidRPr="00F40115">
        <w:rPr>
          <w:b/>
        </w:rPr>
        <w:t>:</w:t>
      </w:r>
      <w:r w:rsidR="00A94743">
        <w:rPr>
          <w:b/>
        </w:rPr>
        <w:tab/>
      </w:r>
      <w:r w:rsidR="004B7292">
        <w:t>EX0852</w:t>
      </w:r>
      <w:r w:rsidRPr="00F40115">
        <w:rPr>
          <w:b/>
        </w:rPr>
        <w:tab/>
      </w:r>
    </w:p>
    <w:p w:rsidR="00F40115" w:rsidRPr="00F0036B" w:rsidRDefault="00F0036B" w:rsidP="00F40115">
      <w:pPr>
        <w:pStyle w:val="Titlepagetext"/>
        <w:rPr>
          <w:b/>
          <w:lang w:val="en-US"/>
        </w:rPr>
      </w:pPr>
      <w:r>
        <w:rPr>
          <w:b/>
          <w:lang w:val="en-US"/>
        </w:rPr>
        <w:t>Program</w:t>
      </w:r>
      <w:bookmarkStart w:id="1" w:name="_GoBack"/>
      <w:bookmarkEnd w:id="1"/>
      <w:r w:rsidR="00F40115" w:rsidRPr="00F0036B">
        <w:rPr>
          <w:b/>
          <w:lang w:val="en-US"/>
        </w:rPr>
        <w:t>:</w:t>
      </w:r>
      <w:r w:rsidR="00A94743" w:rsidRPr="00F0036B">
        <w:rPr>
          <w:b/>
          <w:lang w:val="en-US"/>
        </w:rPr>
        <w:tab/>
      </w:r>
      <w:r w:rsidR="00A94743" w:rsidRPr="00F0036B">
        <w:rPr>
          <w:lang w:val="en-US"/>
        </w:rPr>
        <w:t>Lands</w:t>
      </w:r>
      <w:r w:rsidR="004B7292" w:rsidRPr="00F0036B">
        <w:rPr>
          <w:lang w:val="en-US"/>
        </w:rPr>
        <w:t xml:space="preserve">cape Architecture Master´s </w:t>
      </w:r>
      <w:proofErr w:type="spellStart"/>
      <w:r w:rsidR="004B7292" w:rsidRPr="00F0036B">
        <w:rPr>
          <w:lang w:val="en-US"/>
        </w:rPr>
        <w:t>Programme</w:t>
      </w:r>
      <w:proofErr w:type="spellEnd"/>
      <w:r w:rsidR="00A94743" w:rsidRPr="00F0036B">
        <w:rPr>
          <w:lang w:val="en-US"/>
        </w:rPr>
        <w:t xml:space="preserve"> </w:t>
      </w:r>
      <w:r w:rsidR="00F40115" w:rsidRPr="00F0036B">
        <w:rPr>
          <w:b/>
          <w:lang w:val="en-US"/>
        </w:rPr>
        <w:tab/>
      </w:r>
    </w:p>
    <w:p w:rsidR="00F40115" w:rsidRPr="00F40115" w:rsidRDefault="00F40115" w:rsidP="00F40115">
      <w:pPr>
        <w:pStyle w:val="Titlepagetext"/>
        <w:rPr>
          <w:b/>
        </w:rPr>
      </w:pPr>
      <w:r w:rsidRPr="00F40115">
        <w:rPr>
          <w:b/>
        </w:rPr>
        <w:t>Kursansvarig inst</w:t>
      </w:r>
      <w:proofErr w:type="gramStart"/>
      <w:r w:rsidRPr="00F40115">
        <w:rPr>
          <w:b/>
        </w:rPr>
        <w:t>.:</w:t>
      </w:r>
      <w:proofErr w:type="gramEnd"/>
      <w:r w:rsidR="00A94743">
        <w:rPr>
          <w:b/>
        </w:rPr>
        <w:tab/>
      </w:r>
      <w:r w:rsidR="00A94743" w:rsidRPr="00A94743">
        <w:t>Institutionen för landskapsarkitektur, planering och förvaltning</w:t>
      </w:r>
      <w:r w:rsidRPr="00F40115">
        <w:rPr>
          <w:b/>
        </w:rPr>
        <w:tab/>
      </w:r>
    </w:p>
    <w:p w:rsidR="00F40115" w:rsidRDefault="00F40115" w:rsidP="00F40115">
      <w:pPr>
        <w:pStyle w:val="Titlepagetext"/>
      </w:pPr>
    </w:p>
    <w:p w:rsidR="00F40115" w:rsidRPr="00F40115" w:rsidRDefault="00F40115" w:rsidP="00F40115">
      <w:pPr>
        <w:pStyle w:val="Titlepagetext"/>
        <w:rPr>
          <w:b/>
        </w:rPr>
      </w:pPr>
      <w:r w:rsidRPr="00F40115">
        <w:rPr>
          <w:b/>
        </w:rPr>
        <w:t>Utgivningsort:</w:t>
      </w:r>
      <w:r w:rsidR="00A94743">
        <w:rPr>
          <w:b/>
        </w:rPr>
        <w:tab/>
      </w:r>
      <w:r w:rsidR="00A94743" w:rsidRPr="00A94743">
        <w:t>Alnarp</w:t>
      </w:r>
      <w:r w:rsidRPr="00F40115">
        <w:rPr>
          <w:b/>
        </w:rPr>
        <w:tab/>
      </w:r>
    </w:p>
    <w:p w:rsidR="00F40115" w:rsidRPr="00F40115" w:rsidRDefault="00F40115" w:rsidP="00F40115">
      <w:pPr>
        <w:pStyle w:val="Titlepagetext"/>
        <w:rPr>
          <w:b/>
        </w:rPr>
      </w:pPr>
      <w:r w:rsidRPr="00F40115">
        <w:rPr>
          <w:b/>
        </w:rPr>
        <w:t>Utgivningsår:</w:t>
      </w:r>
      <w:r w:rsidRPr="00F40115">
        <w:rPr>
          <w:b/>
        </w:rPr>
        <w:tab/>
      </w:r>
      <w:r w:rsidR="00A94743" w:rsidRPr="00A94743">
        <w:t>20</w:t>
      </w:r>
      <w:r w:rsidR="00A94743" w:rsidRPr="00A94743">
        <w:rPr>
          <w:color w:val="FF0000"/>
        </w:rPr>
        <w:t>xx</w:t>
      </w:r>
    </w:p>
    <w:p w:rsidR="00637F99" w:rsidRPr="00637F99" w:rsidRDefault="00637F99" w:rsidP="00F40115">
      <w:pPr>
        <w:pStyle w:val="Titlepagetext"/>
      </w:pPr>
      <w:r>
        <w:rPr>
          <w:b/>
        </w:rPr>
        <w:t xml:space="preserve">Omslagsbild: </w:t>
      </w:r>
      <w:r>
        <w:rPr>
          <w:b/>
        </w:rPr>
        <w:tab/>
      </w:r>
      <w:r>
        <w:t xml:space="preserve">Fotografens namn (om sådan finns) </w:t>
      </w:r>
    </w:p>
    <w:p w:rsidR="00312BFB" w:rsidRDefault="00312BFB" w:rsidP="00F40115">
      <w:pPr>
        <w:pStyle w:val="Titlepagetext"/>
      </w:pPr>
    </w:p>
    <w:p w:rsidR="00312BFB" w:rsidRPr="00312BFB" w:rsidRDefault="00312BFB" w:rsidP="00F40115">
      <w:pPr>
        <w:pStyle w:val="Titlepagetext"/>
        <w:rPr>
          <w:b/>
        </w:rPr>
      </w:pPr>
      <w:r w:rsidRPr="00312BFB">
        <w:rPr>
          <w:b/>
        </w:rPr>
        <w:t>Nyckelord:</w:t>
      </w:r>
      <w:r w:rsidRPr="00312BFB">
        <w:rPr>
          <w:b/>
        </w:rPr>
        <w:tab/>
      </w:r>
    </w:p>
    <w:p w:rsidR="00312BFB" w:rsidRDefault="00312BFB" w:rsidP="00F40115">
      <w:pPr>
        <w:pStyle w:val="Titlepagetext"/>
      </w:pPr>
    </w:p>
    <w:p w:rsidR="001F230A" w:rsidRPr="005A49B0" w:rsidRDefault="001F230A" w:rsidP="005A49B0">
      <w:pPr>
        <w:pStyle w:val="Titlepagetext"/>
      </w:pPr>
    </w:p>
    <w:p w:rsidR="001F230A" w:rsidRPr="005A49B0" w:rsidRDefault="001F230A" w:rsidP="005A49B0">
      <w:pPr>
        <w:pStyle w:val="Titlepagetext"/>
      </w:pPr>
    </w:p>
    <w:p w:rsidR="001F230A" w:rsidRPr="005A49B0" w:rsidRDefault="001F230A" w:rsidP="005A49B0">
      <w:pPr>
        <w:pStyle w:val="Titlepagetext"/>
      </w:pPr>
    </w:p>
    <w:p w:rsidR="001F230A" w:rsidRPr="005A49B0" w:rsidRDefault="001F230A" w:rsidP="00402E85"/>
    <w:p w:rsidR="001F230A" w:rsidRDefault="001F230A" w:rsidP="005A49B0">
      <w:pPr>
        <w:pStyle w:val="Titlepagetext"/>
      </w:pPr>
    </w:p>
    <w:p w:rsidR="00402E85" w:rsidRPr="005A49B0" w:rsidRDefault="00402E85" w:rsidP="005A49B0">
      <w:pPr>
        <w:pStyle w:val="Titlepagetext"/>
      </w:pPr>
    </w:p>
    <w:p w:rsidR="001F230A" w:rsidRDefault="001F230A" w:rsidP="005A49B0">
      <w:pPr>
        <w:pStyle w:val="Titlepagetext"/>
      </w:pPr>
    </w:p>
    <w:p w:rsidR="00A94743" w:rsidRDefault="00A94743" w:rsidP="005A49B0">
      <w:pPr>
        <w:pStyle w:val="Titlepagetext"/>
      </w:pPr>
    </w:p>
    <w:p w:rsidR="00A94743" w:rsidRDefault="00A94743" w:rsidP="005A49B0">
      <w:pPr>
        <w:pStyle w:val="Titlepagetext"/>
      </w:pPr>
    </w:p>
    <w:p w:rsidR="00A94743" w:rsidRDefault="00A94743" w:rsidP="005A49B0">
      <w:pPr>
        <w:pStyle w:val="Titlepagetext"/>
      </w:pPr>
    </w:p>
    <w:p w:rsidR="00A94743" w:rsidRPr="005A49B0" w:rsidRDefault="00A94743" w:rsidP="005A49B0">
      <w:pPr>
        <w:pStyle w:val="Titlepagetext"/>
      </w:pPr>
    </w:p>
    <w:p w:rsidR="001F230A" w:rsidRPr="005A49B0" w:rsidRDefault="001F230A" w:rsidP="005A49B0">
      <w:pPr>
        <w:pStyle w:val="Titlepagetext"/>
      </w:pPr>
    </w:p>
    <w:p w:rsidR="001F230A" w:rsidRPr="005A49B0" w:rsidRDefault="001F230A" w:rsidP="005A49B0">
      <w:pPr>
        <w:pStyle w:val="Titlepagetext"/>
      </w:pPr>
    </w:p>
    <w:p w:rsidR="004A189D" w:rsidRDefault="004A189D" w:rsidP="005A49B0">
      <w:pPr>
        <w:pStyle w:val="Titlepagetext"/>
      </w:pPr>
    </w:p>
    <w:p w:rsidR="001F230A" w:rsidRDefault="001F230A" w:rsidP="00F40115">
      <w:pPr>
        <w:pStyle w:val="Titlepagetext"/>
      </w:pPr>
    </w:p>
    <w:p w:rsidR="001F230A" w:rsidRPr="00DA627B" w:rsidRDefault="004018A1" w:rsidP="00DA627B">
      <w:pPr>
        <w:pStyle w:val="TitelsidainformationfetTitlepageinformationbold"/>
      </w:pPr>
      <w:r>
        <w:t>Sveriges l</w:t>
      </w:r>
      <w:r w:rsidR="001F230A" w:rsidRPr="00DA627B">
        <w:t>antbruksuniversitet</w:t>
      </w:r>
    </w:p>
    <w:p w:rsidR="001F230A" w:rsidRDefault="001F230A" w:rsidP="00F40115">
      <w:pPr>
        <w:pStyle w:val="Titlepagetext"/>
      </w:pPr>
      <w:r>
        <w:t>Fakultet</w:t>
      </w:r>
      <w:r w:rsidR="00A94743">
        <w:t>en för landskapsarkitektur, trädgårds- och växtproduktionsvetenskap</w:t>
      </w:r>
    </w:p>
    <w:p w:rsidR="001F230A" w:rsidRDefault="001F230A" w:rsidP="00F40115">
      <w:pPr>
        <w:pStyle w:val="Titlepagetext"/>
      </w:pPr>
      <w:r>
        <w:t>Institution</w:t>
      </w:r>
      <w:r w:rsidR="00A94743">
        <w:t>en för landskapsarkitektur, planering och förvaltning</w:t>
      </w:r>
    </w:p>
    <w:p w:rsidR="00DE62BD" w:rsidRDefault="00DE62BD" w:rsidP="00AB1C2F">
      <w:pPr>
        <w:pStyle w:val="TextefterrubrikTextafterheading"/>
      </w:pPr>
    </w:p>
    <w:p w:rsidR="00A94743" w:rsidRDefault="00A94743" w:rsidP="00A94743"/>
    <w:p w:rsidR="00A94743" w:rsidRPr="00A94743" w:rsidRDefault="00A94743" w:rsidP="00A94743"/>
    <w:p w:rsidR="00161E53" w:rsidRPr="00F05554" w:rsidRDefault="00161E53" w:rsidP="00161E53">
      <w:pPr>
        <w:pStyle w:val="RubriksammanfattningAbstractheading"/>
        <w:framePr w:wrap="notBeside"/>
      </w:pPr>
      <w:r>
        <w:t xml:space="preserve">Publicering och arkivering </w:t>
      </w:r>
    </w:p>
    <w:p w:rsidR="00161E53" w:rsidRDefault="00161E53" w:rsidP="00161E53">
      <w:pPr>
        <w:pStyle w:val="TextefterrubrikTextafterheading"/>
      </w:pPr>
      <w:r w:rsidRPr="00F05554">
        <w:t xml:space="preserve">Godkända självständiga arbeten </w:t>
      </w:r>
      <w:r>
        <w:t xml:space="preserve">(examensarbeten) vid SLU publiceras elektroniskt. Som student äger du upphovsrätten till ditt arbete och behöver godkänna publiceringen. Om du kryssar i </w:t>
      </w:r>
      <w:r w:rsidRPr="00E7546D">
        <w:rPr>
          <w:b/>
        </w:rPr>
        <w:t>JA</w:t>
      </w:r>
      <w:r>
        <w:t>, så kommer fulltexten (</w:t>
      </w:r>
      <w:proofErr w:type="spellStart"/>
      <w:r>
        <w:t>pdf-</w:t>
      </w:r>
      <w:r w:rsidR="0072355F">
        <w:t>filen</w:t>
      </w:r>
      <w:proofErr w:type="spellEnd"/>
      <w:r w:rsidR="0072355F">
        <w:t xml:space="preserve">) och metadata bli synliga och sökbara </w:t>
      </w:r>
      <w:r>
        <w:t xml:space="preserve">på internet. Om du kryssar i </w:t>
      </w:r>
      <w:r w:rsidRPr="00E7546D">
        <w:rPr>
          <w:b/>
        </w:rPr>
        <w:t>NEJ</w:t>
      </w:r>
      <w:r>
        <w:t xml:space="preserve">, kommer endast metadata och sammanfattning bli synliga och sökbara. Fulltexten kommer dock i samband med att dokumentet laddas upp arkiveras digitalt.  </w:t>
      </w:r>
    </w:p>
    <w:p w:rsidR="00161E53" w:rsidRPr="004848F5" w:rsidRDefault="00161E53" w:rsidP="004848F5">
      <w:pPr>
        <w:rPr>
          <w:color w:val="0563C1" w:themeColor="hyperlink"/>
          <w:u w:val="single"/>
        </w:rPr>
      </w:pPr>
      <w:r>
        <w:t>Om ni är fler än en person som s</w:t>
      </w:r>
      <w:r w:rsidR="00FD6EAA">
        <w:t xml:space="preserve">krivit arbetet </w:t>
      </w:r>
      <w:r>
        <w:t xml:space="preserve">så gäller krysset för alla författare, ni behöver alltså vara </w:t>
      </w:r>
      <w:r w:rsidRPr="00E7546D">
        <w:t>överens</w:t>
      </w:r>
      <w:r>
        <w:t xml:space="preserve">. </w:t>
      </w:r>
      <w:r w:rsidR="00AE33F8" w:rsidRPr="00AE33F8">
        <w:t xml:space="preserve">Läs </w:t>
      </w:r>
      <w:r w:rsidR="00AE33F8">
        <w:t xml:space="preserve">om </w:t>
      </w:r>
      <w:r w:rsidR="00AE33F8" w:rsidRPr="00AE33F8">
        <w:t>SLU:s publiceringsavtal här</w:t>
      </w:r>
      <w:r w:rsidRPr="00E7546D">
        <w:t>:</w:t>
      </w:r>
      <w:r>
        <w:t xml:space="preserve"> </w:t>
      </w:r>
      <w:hyperlink r:id="rId11" w:history="1">
        <w:r w:rsidR="004848F5">
          <w:rPr>
            <w:rStyle w:val="Hyperlnk"/>
          </w:rPr>
          <w:t>https://www.slu.se/site/bibliotek/publicera-och-analysera/registrera-och-publicera/avtal-for-publicering/</w:t>
        </w:r>
      </w:hyperlink>
      <w:r w:rsidR="004848F5">
        <w:t xml:space="preserve">. </w:t>
      </w:r>
    </w:p>
    <w:p w:rsidR="00161E53" w:rsidRPr="00EE77B7" w:rsidRDefault="00161E53" w:rsidP="00161E53"/>
    <w:p w:rsidR="00161E53" w:rsidRDefault="008D48C0" w:rsidP="00161E53">
      <w:pPr>
        <w:pStyle w:val="TextmedblankradTextusingspace"/>
      </w:pPr>
      <w:sdt>
        <w:sdtPr>
          <w:id w:val="103395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E53">
            <w:rPr>
              <w:rFonts w:ascii="MS Gothic" w:eastAsia="MS Gothic" w:hAnsi="MS Gothic" w:hint="eastAsia"/>
            </w:rPr>
            <w:t>☐</w:t>
          </w:r>
        </w:sdtContent>
      </w:sdt>
      <w:r w:rsidR="00161E53">
        <w:t xml:space="preserve"> JA, </w:t>
      </w:r>
      <w:r w:rsidR="00161E53" w:rsidRPr="00EB6176">
        <w:t>jag/vi</w:t>
      </w:r>
      <w:r w:rsidR="00161E53">
        <w:t xml:space="preserve"> </w:t>
      </w:r>
      <w:r w:rsidR="00161E53" w:rsidRPr="008562F0">
        <w:rPr>
          <w:rStyle w:val="Kommentarsreferens"/>
          <w:sz w:val="24"/>
          <w:szCs w:val="24"/>
        </w:rPr>
        <w:t>g</w:t>
      </w:r>
      <w:r w:rsidR="00161E53" w:rsidRPr="008562F0">
        <w:t>e</w:t>
      </w:r>
      <w:r w:rsidR="00161E53">
        <w:t>r härmed min/vår tillåtelse till att föreliggande arbete publiceras enligt SLU:s a</w:t>
      </w:r>
      <w:r w:rsidR="00161E53" w:rsidRPr="00DE4264">
        <w:t>vtal om överlåtelse av rätt att publicera verk</w:t>
      </w:r>
      <w:r w:rsidR="00161E53">
        <w:t xml:space="preserve">. </w:t>
      </w:r>
    </w:p>
    <w:p w:rsidR="00161E53" w:rsidRDefault="00161E53" w:rsidP="00161E53">
      <w:pPr>
        <w:pStyle w:val="TextefterrubrikTextafterheading"/>
      </w:pPr>
    </w:p>
    <w:p w:rsidR="009538C7" w:rsidRDefault="008D48C0" w:rsidP="00067FDB">
      <w:pPr>
        <w:pStyle w:val="TextmedblankradTextusingspace"/>
        <w:sectPr w:rsidR="009538C7" w:rsidSect="00321AC5">
          <w:footerReference w:type="default" r:id="rId12"/>
          <w:pgSz w:w="11900" w:h="16840"/>
          <w:pgMar w:top="1701" w:right="1985" w:bottom="1701" w:left="1985" w:header="720" w:footer="720" w:gutter="0"/>
          <w:cols w:space="708"/>
          <w:docGrid w:linePitch="360"/>
        </w:sectPr>
      </w:pPr>
      <w:sdt>
        <w:sdtPr>
          <w:id w:val="1435708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1E53">
            <w:rPr>
              <w:rFonts w:ascii="MS Gothic" w:eastAsia="MS Gothic" w:hAnsi="MS Gothic" w:hint="eastAsia"/>
            </w:rPr>
            <w:t>☐</w:t>
          </w:r>
        </w:sdtContent>
      </w:sdt>
      <w:r w:rsidR="00161E53">
        <w:t xml:space="preserve"> NEJ, </w:t>
      </w:r>
      <w:r w:rsidR="00161E53" w:rsidRPr="00EB6176">
        <w:t>jag/vi</w:t>
      </w:r>
      <w:r w:rsidR="00161E53">
        <w:t xml:space="preserve"> ger inte min/vår tillåtelse att publicera fulltexten av föreliggande arbete. Arbetet laddas dock upp för arkivering och metadata och sammanfattning blir synliga och sökbar</w:t>
      </w:r>
      <w:r w:rsidR="00067FDB">
        <w:t>a.</w:t>
      </w:r>
    </w:p>
    <w:p w:rsidR="00FD6463" w:rsidRPr="0035656B" w:rsidRDefault="00FD6463" w:rsidP="00067FDB">
      <w:pPr>
        <w:pStyle w:val="TextefterrubrikTextafterheading"/>
      </w:pPr>
    </w:p>
    <w:sectPr w:rsidR="00FD6463" w:rsidRPr="0035656B" w:rsidSect="00321AC5">
      <w:footerReference w:type="default" r:id="rId13"/>
      <w:pgSz w:w="11900" w:h="16840"/>
      <w:pgMar w:top="1701" w:right="1985" w:bottom="1701" w:left="1985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8C0" w:rsidRDefault="008D48C0" w:rsidP="004423F7">
      <w:r>
        <w:separator/>
      </w:r>
    </w:p>
    <w:p w:rsidR="008D48C0" w:rsidRDefault="008D48C0"/>
    <w:p w:rsidR="008D48C0" w:rsidRDefault="008D48C0"/>
    <w:p w:rsidR="008D48C0" w:rsidRDefault="008D48C0"/>
    <w:p w:rsidR="008D48C0" w:rsidRDefault="008D48C0"/>
  </w:endnote>
  <w:endnote w:type="continuationSeparator" w:id="0">
    <w:p w:rsidR="008D48C0" w:rsidRDefault="008D48C0" w:rsidP="004423F7">
      <w:r>
        <w:continuationSeparator/>
      </w:r>
    </w:p>
    <w:p w:rsidR="008D48C0" w:rsidRDefault="008D48C0"/>
    <w:p w:rsidR="008D48C0" w:rsidRDefault="008D48C0"/>
    <w:p w:rsidR="008D48C0" w:rsidRDefault="008D48C0"/>
    <w:p w:rsidR="008D48C0" w:rsidRDefault="008D48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760" w:rsidRDefault="00A41760">
    <w:pPr>
      <w:pStyle w:val="Sidfot"/>
      <w:jc w:val="center"/>
    </w:pPr>
  </w:p>
  <w:p w:rsidR="00A41760" w:rsidRDefault="00A4176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760" w:rsidRDefault="00A41760"/>
  <w:p w:rsidR="00A41760" w:rsidRDefault="00A417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8C0" w:rsidRDefault="008D48C0" w:rsidP="00843EB5">
      <w:pPr>
        <w:ind w:firstLine="0"/>
      </w:pPr>
      <w:r>
        <w:separator/>
      </w:r>
    </w:p>
  </w:footnote>
  <w:footnote w:type="continuationSeparator" w:id="0">
    <w:p w:rsidR="008D48C0" w:rsidRDefault="008D48C0" w:rsidP="004423F7">
      <w:r>
        <w:continuationSeparator/>
      </w:r>
    </w:p>
    <w:p w:rsidR="008D48C0" w:rsidRDefault="008D48C0"/>
    <w:p w:rsidR="008D48C0" w:rsidRDefault="008D48C0"/>
    <w:p w:rsidR="008D48C0" w:rsidRDefault="008D48C0"/>
    <w:p w:rsidR="008D48C0" w:rsidRDefault="008D48C0"/>
  </w:footnote>
  <w:footnote w:type="continuationNotice" w:id="1">
    <w:p w:rsidR="008D48C0" w:rsidRDefault="008D48C0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C0A40"/>
    <w:multiLevelType w:val="hybridMultilevel"/>
    <w:tmpl w:val="9D4ACD4A"/>
    <w:lvl w:ilvl="0" w:tplc="230E5A2A">
      <w:start w:val="2010"/>
      <w:numFmt w:val="bullet"/>
      <w:lvlText w:val="–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E7515"/>
    <w:multiLevelType w:val="hybridMultilevel"/>
    <w:tmpl w:val="CACCA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86813"/>
    <w:multiLevelType w:val="hybridMultilevel"/>
    <w:tmpl w:val="EE12C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25D2E"/>
    <w:multiLevelType w:val="hybridMultilevel"/>
    <w:tmpl w:val="FE7EB3E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0B6128E"/>
    <w:multiLevelType w:val="hybridMultilevel"/>
    <w:tmpl w:val="12D03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26B1B"/>
    <w:multiLevelType w:val="hybridMultilevel"/>
    <w:tmpl w:val="62D06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A3032"/>
    <w:multiLevelType w:val="hybridMultilevel"/>
    <w:tmpl w:val="B40A9C0C"/>
    <w:lvl w:ilvl="0" w:tplc="C576B1BE">
      <w:start w:val="1"/>
      <w:numFmt w:val="decimal"/>
      <w:pStyle w:val="Lista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751EB"/>
    <w:multiLevelType w:val="hybridMultilevel"/>
    <w:tmpl w:val="34DC335C"/>
    <w:lvl w:ilvl="0" w:tplc="ABC05A66">
      <w:start w:val="1"/>
      <w:numFmt w:val="decimal"/>
      <w:lvlText w:val="%1."/>
      <w:lvlJc w:val="left"/>
      <w:pPr>
        <w:ind w:left="787" w:hanging="360"/>
      </w:pPr>
    </w:lvl>
    <w:lvl w:ilvl="1" w:tplc="08090019" w:tentative="1">
      <w:start w:val="1"/>
      <w:numFmt w:val="lowerLetter"/>
      <w:lvlText w:val="%2."/>
      <w:lvlJc w:val="left"/>
      <w:pPr>
        <w:ind w:left="1507" w:hanging="360"/>
      </w:pPr>
    </w:lvl>
    <w:lvl w:ilvl="2" w:tplc="0809001B" w:tentative="1">
      <w:start w:val="1"/>
      <w:numFmt w:val="lowerRoman"/>
      <w:lvlText w:val="%3."/>
      <w:lvlJc w:val="right"/>
      <w:pPr>
        <w:ind w:left="2227" w:hanging="180"/>
      </w:pPr>
    </w:lvl>
    <w:lvl w:ilvl="3" w:tplc="0809000F" w:tentative="1">
      <w:start w:val="1"/>
      <w:numFmt w:val="decimal"/>
      <w:lvlText w:val="%4."/>
      <w:lvlJc w:val="left"/>
      <w:pPr>
        <w:ind w:left="2947" w:hanging="360"/>
      </w:pPr>
    </w:lvl>
    <w:lvl w:ilvl="4" w:tplc="08090019" w:tentative="1">
      <w:start w:val="1"/>
      <w:numFmt w:val="lowerLetter"/>
      <w:lvlText w:val="%5."/>
      <w:lvlJc w:val="left"/>
      <w:pPr>
        <w:ind w:left="3667" w:hanging="360"/>
      </w:pPr>
    </w:lvl>
    <w:lvl w:ilvl="5" w:tplc="0809001B" w:tentative="1">
      <w:start w:val="1"/>
      <w:numFmt w:val="lowerRoman"/>
      <w:lvlText w:val="%6."/>
      <w:lvlJc w:val="right"/>
      <w:pPr>
        <w:ind w:left="4387" w:hanging="180"/>
      </w:pPr>
    </w:lvl>
    <w:lvl w:ilvl="6" w:tplc="0809000F" w:tentative="1">
      <w:start w:val="1"/>
      <w:numFmt w:val="decimal"/>
      <w:lvlText w:val="%7."/>
      <w:lvlJc w:val="left"/>
      <w:pPr>
        <w:ind w:left="5107" w:hanging="360"/>
      </w:pPr>
    </w:lvl>
    <w:lvl w:ilvl="7" w:tplc="08090019" w:tentative="1">
      <w:start w:val="1"/>
      <w:numFmt w:val="lowerLetter"/>
      <w:lvlText w:val="%8."/>
      <w:lvlJc w:val="left"/>
      <w:pPr>
        <w:ind w:left="5827" w:hanging="360"/>
      </w:pPr>
    </w:lvl>
    <w:lvl w:ilvl="8" w:tplc="08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8" w15:restartNumberingAfterBreak="0">
    <w:nsid w:val="4C56555F"/>
    <w:multiLevelType w:val="hybridMultilevel"/>
    <w:tmpl w:val="BCE8B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EA2BF0"/>
    <w:multiLevelType w:val="hybridMultilevel"/>
    <w:tmpl w:val="72F82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F5104"/>
    <w:multiLevelType w:val="hybridMultilevel"/>
    <w:tmpl w:val="A46A2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F4358"/>
    <w:multiLevelType w:val="hybridMultilevel"/>
    <w:tmpl w:val="91AE2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05454"/>
    <w:multiLevelType w:val="hybridMultilevel"/>
    <w:tmpl w:val="D5E2F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4A0DAA"/>
    <w:multiLevelType w:val="hybridMultilevel"/>
    <w:tmpl w:val="E13430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57B42"/>
    <w:multiLevelType w:val="hybridMultilevel"/>
    <w:tmpl w:val="CAF6F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8C0D81"/>
    <w:multiLevelType w:val="multilevel"/>
    <w:tmpl w:val="8D28BF20"/>
    <w:styleLink w:val="PunktlistaBulletpointlist"/>
    <w:lvl w:ilvl="0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07" w:hanging="360"/>
      </w:pPr>
    </w:lvl>
    <w:lvl w:ilvl="2">
      <w:start w:val="1"/>
      <w:numFmt w:val="lowerRoman"/>
      <w:lvlText w:val="%3."/>
      <w:lvlJc w:val="right"/>
      <w:pPr>
        <w:ind w:left="2227" w:hanging="180"/>
      </w:pPr>
    </w:lvl>
    <w:lvl w:ilvl="3">
      <w:start w:val="1"/>
      <w:numFmt w:val="decimal"/>
      <w:lvlText w:val="%4."/>
      <w:lvlJc w:val="left"/>
      <w:pPr>
        <w:ind w:left="2947" w:hanging="360"/>
      </w:pPr>
    </w:lvl>
    <w:lvl w:ilvl="4">
      <w:start w:val="1"/>
      <w:numFmt w:val="lowerLetter"/>
      <w:lvlText w:val="%5."/>
      <w:lvlJc w:val="left"/>
      <w:pPr>
        <w:ind w:left="3667" w:hanging="360"/>
      </w:pPr>
    </w:lvl>
    <w:lvl w:ilvl="5">
      <w:start w:val="1"/>
      <w:numFmt w:val="lowerRoman"/>
      <w:lvlText w:val="%6."/>
      <w:lvlJc w:val="right"/>
      <w:pPr>
        <w:ind w:left="4387" w:hanging="180"/>
      </w:pPr>
    </w:lvl>
    <w:lvl w:ilvl="6">
      <w:start w:val="1"/>
      <w:numFmt w:val="decimal"/>
      <w:lvlText w:val="%7."/>
      <w:lvlJc w:val="left"/>
      <w:pPr>
        <w:ind w:left="5107" w:hanging="360"/>
      </w:pPr>
    </w:lvl>
    <w:lvl w:ilvl="7">
      <w:start w:val="1"/>
      <w:numFmt w:val="lowerLetter"/>
      <w:lvlText w:val="%8."/>
      <w:lvlJc w:val="left"/>
      <w:pPr>
        <w:ind w:left="5827" w:hanging="360"/>
      </w:pPr>
    </w:lvl>
    <w:lvl w:ilvl="8">
      <w:start w:val="1"/>
      <w:numFmt w:val="lowerRoman"/>
      <w:lvlText w:val="%9."/>
      <w:lvlJc w:val="right"/>
      <w:pPr>
        <w:ind w:left="6547" w:hanging="180"/>
      </w:pPr>
    </w:lvl>
  </w:abstractNum>
  <w:abstractNum w:abstractNumId="16" w15:restartNumberingAfterBreak="0">
    <w:nsid w:val="62022353"/>
    <w:multiLevelType w:val="hybridMultilevel"/>
    <w:tmpl w:val="AD60E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54438"/>
    <w:multiLevelType w:val="multilevel"/>
    <w:tmpl w:val="9CFAA340"/>
    <w:lvl w:ilvl="0">
      <w:start w:val="1"/>
      <w:numFmt w:val="decimal"/>
      <w:pStyle w:val="Rubrik1Heading1"/>
      <w:lvlText w:val="%1."/>
      <w:lvlJc w:val="left"/>
      <w:pPr>
        <w:tabs>
          <w:tab w:val="num" w:pos="794"/>
        </w:tabs>
        <w:ind w:left="680" w:hanging="680"/>
      </w:pPr>
      <w:rPr>
        <w:rFonts w:hint="default"/>
        <w:position w:val="0"/>
        <w:sz w:val="40"/>
      </w:rPr>
    </w:lvl>
    <w:lvl w:ilvl="1">
      <w:start w:val="1"/>
      <w:numFmt w:val="decimal"/>
      <w:pStyle w:val="Rubrik2Heading2"/>
      <w:lvlText w:val="%1.%2."/>
      <w:lvlJc w:val="left"/>
      <w:pPr>
        <w:tabs>
          <w:tab w:val="num" w:pos="794"/>
        </w:tabs>
        <w:ind w:left="680" w:hanging="680"/>
      </w:pPr>
      <w:rPr>
        <w:rFonts w:ascii="Arial" w:hAnsi="Arial" w:hint="default"/>
        <w:sz w:val="32"/>
      </w:rPr>
    </w:lvl>
    <w:lvl w:ilvl="2">
      <w:start w:val="1"/>
      <w:numFmt w:val="decimal"/>
      <w:pStyle w:val="Rubrik3Heading3"/>
      <w:lvlText w:val="%1.%2.%3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4"/>
        </w:tabs>
        <w:ind w:left="680" w:hanging="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4"/>
        </w:tabs>
        <w:ind w:left="680" w:hanging="680"/>
      </w:pPr>
      <w:rPr>
        <w:rFonts w:hint="default"/>
      </w:rPr>
    </w:lvl>
  </w:abstractNum>
  <w:abstractNum w:abstractNumId="18" w15:restartNumberingAfterBreak="0">
    <w:nsid w:val="72CF395A"/>
    <w:multiLevelType w:val="hybridMultilevel"/>
    <w:tmpl w:val="EEB8B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7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13"/>
  </w:num>
  <w:num w:numId="6">
    <w:abstractNumId w:val="8"/>
  </w:num>
  <w:num w:numId="7">
    <w:abstractNumId w:val="6"/>
  </w:num>
  <w:num w:numId="8">
    <w:abstractNumId w:val="9"/>
  </w:num>
  <w:num w:numId="9">
    <w:abstractNumId w:val="14"/>
  </w:num>
  <w:num w:numId="10">
    <w:abstractNumId w:val="18"/>
  </w:num>
  <w:num w:numId="11">
    <w:abstractNumId w:val="16"/>
  </w:num>
  <w:num w:numId="12">
    <w:abstractNumId w:val="7"/>
  </w:num>
  <w:num w:numId="13">
    <w:abstractNumId w:val="4"/>
  </w:num>
  <w:num w:numId="14">
    <w:abstractNumId w:val="3"/>
  </w:num>
  <w:num w:numId="15">
    <w:abstractNumId w:val="5"/>
  </w:num>
  <w:num w:numId="16">
    <w:abstractNumId w:val="10"/>
  </w:num>
  <w:num w:numId="17">
    <w:abstractNumId w:val="6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1"/>
  </w:num>
  <w:num w:numId="26">
    <w:abstractNumId w:val="2"/>
  </w:num>
  <w:num w:numId="27">
    <w:abstractNumId w:val="11"/>
  </w:num>
  <w:num w:numId="28">
    <w:abstractNumId w:val="12"/>
  </w:num>
  <w:num w:numId="29">
    <w:abstractNumId w:val="0"/>
  </w:num>
  <w:num w:numId="30">
    <w:abstractNumId w:val="6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5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Y3tjAxtzAzNTYwNTVR0lEKTi0uzszPAykwNakFADCKl0ItAAAA"/>
  </w:docVars>
  <w:rsids>
    <w:rsidRoot w:val="00261BAA"/>
    <w:rsid w:val="00011832"/>
    <w:rsid w:val="00020B18"/>
    <w:rsid w:val="0002309E"/>
    <w:rsid w:val="0002713F"/>
    <w:rsid w:val="000303FF"/>
    <w:rsid w:val="00032FB7"/>
    <w:rsid w:val="000362E2"/>
    <w:rsid w:val="00037F04"/>
    <w:rsid w:val="0005578C"/>
    <w:rsid w:val="00067FDB"/>
    <w:rsid w:val="000729A1"/>
    <w:rsid w:val="0007752A"/>
    <w:rsid w:val="00082FE5"/>
    <w:rsid w:val="0008636C"/>
    <w:rsid w:val="00087AC4"/>
    <w:rsid w:val="000909CE"/>
    <w:rsid w:val="00090CC9"/>
    <w:rsid w:val="000961C1"/>
    <w:rsid w:val="000B20A1"/>
    <w:rsid w:val="000C1A9C"/>
    <w:rsid w:val="000C4478"/>
    <w:rsid w:val="000C7A79"/>
    <w:rsid w:val="000D7DD4"/>
    <w:rsid w:val="000F13AF"/>
    <w:rsid w:val="000F2D12"/>
    <w:rsid w:val="0010553E"/>
    <w:rsid w:val="00113D2E"/>
    <w:rsid w:val="00116C95"/>
    <w:rsid w:val="00123B95"/>
    <w:rsid w:val="00125C1F"/>
    <w:rsid w:val="00134914"/>
    <w:rsid w:val="001419B9"/>
    <w:rsid w:val="00147168"/>
    <w:rsid w:val="00147AF2"/>
    <w:rsid w:val="00150C13"/>
    <w:rsid w:val="001550C9"/>
    <w:rsid w:val="00161E53"/>
    <w:rsid w:val="001629C6"/>
    <w:rsid w:val="00170C03"/>
    <w:rsid w:val="00176656"/>
    <w:rsid w:val="00187E75"/>
    <w:rsid w:val="00191D0A"/>
    <w:rsid w:val="0019393F"/>
    <w:rsid w:val="00195564"/>
    <w:rsid w:val="00197FC0"/>
    <w:rsid w:val="001A0100"/>
    <w:rsid w:val="001A0E36"/>
    <w:rsid w:val="001A6B90"/>
    <w:rsid w:val="001A782D"/>
    <w:rsid w:val="001C6277"/>
    <w:rsid w:val="001D4B6F"/>
    <w:rsid w:val="001F230A"/>
    <w:rsid w:val="001F66BC"/>
    <w:rsid w:val="001F6A9E"/>
    <w:rsid w:val="002153F0"/>
    <w:rsid w:val="002178C7"/>
    <w:rsid w:val="00223463"/>
    <w:rsid w:val="00224A69"/>
    <w:rsid w:val="0023265E"/>
    <w:rsid w:val="00240CF4"/>
    <w:rsid w:val="00251FB4"/>
    <w:rsid w:val="00252591"/>
    <w:rsid w:val="00261BAA"/>
    <w:rsid w:val="0026672A"/>
    <w:rsid w:val="00271BFF"/>
    <w:rsid w:val="00297F67"/>
    <w:rsid w:val="002A2D99"/>
    <w:rsid w:val="002B5E7B"/>
    <w:rsid w:val="002C64BF"/>
    <w:rsid w:val="002D172A"/>
    <w:rsid w:val="002E5592"/>
    <w:rsid w:val="003040A7"/>
    <w:rsid w:val="00312BFB"/>
    <w:rsid w:val="00316D73"/>
    <w:rsid w:val="00321AC5"/>
    <w:rsid w:val="003311CC"/>
    <w:rsid w:val="003343C2"/>
    <w:rsid w:val="00346DDD"/>
    <w:rsid w:val="003525F0"/>
    <w:rsid w:val="00352B01"/>
    <w:rsid w:val="0035410F"/>
    <w:rsid w:val="0035656B"/>
    <w:rsid w:val="0036440F"/>
    <w:rsid w:val="00365D96"/>
    <w:rsid w:val="003742EE"/>
    <w:rsid w:val="003763F9"/>
    <w:rsid w:val="00383976"/>
    <w:rsid w:val="00391685"/>
    <w:rsid w:val="00393B14"/>
    <w:rsid w:val="00393E19"/>
    <w:rsid w:val="00394064"/>
    <w:rsid w:val="003A327B"/>
    <w:rsid w:val="003A596B"/>
    <w:rsid w:val="003A78F3"/>
    <w:rsid w:val="003B0854"/>
    <w:rsid w:val="003B17A0"/>
    <w:rsid w:val="003B52B4"/>
    <w:rsid w:val="003B5335"/>
    <w:rsid w:val="003C1064"/>
    <w:rsid w:val="003D1076"/>
    <w:rsid w:val="003E01FD"/>
    <w:rsid w:val="003E7415"/>
    <w:rsid w:val="003F3393"/>
    <w:rsid w:val="003F38A9"/>
    <w:rsid w:val="004018A1"/>
    <w:rsid w:val="00402E85"/>
    <w:rsid w:val="0041463C"/>
    <w:rsid w:val="004278C8"/>
    <w:rsid w:val="00427C3B"/>
    <w:rsid w:val="00427E6C"/>
    <w:rsid w:val="004350BF"/>
    <w:rsid w:val="00441500"/>
    <w:rsid w:val="004423F7"/>
    <w:rsid w:val="004468FD"/>
    <w:rsid w:val="00450C9B"/>
    <w:rsid w:val="00451C49"/>
    <w:rsid w:val="00465681"/>
    <w:rsid w:val="00467D70"/>
    <w:rsid w:val="004741ED"/>
    <w:rsid w:val="00474278"/>
    <w:rsid w:val="004748A9"/>
    <w:rsid w:val="00477A19"/>
    <w:rsid w:val="004840C9"/>
    <w:rsid w:val="004848F5"/>
    <w:rsid w:val="004959A0"/>
    <w:rsid w:val="004A189D"/>
    <w:rsid w:val="004B3CF2"/>
    <w:rsid w:val="004B7292"/>
    <w:rsid w:val="004B7818"/>
    <w:rsid w:val="004C17DD"/>
    <w:rsid w:val="004C4D67"/>
    <w:rsid w:val="004C6A6A"/>
    <w:rsid w:val="004D1235"/>
    <w:rsid w:val="004D17A8"/>
    <w:rsid w:val="004F3D8F"/>
    <w:rsid w:val="004F7CE3"/>
    <w:rsid w:val="0050152D"/>
    <w:rsid w:val="00504411"/>
    <w:rsid w:val="00504973"/>
    <w:rsid w:val="00512F06"/>
    <w:rsid w:val="005248D8"/>
    <w:rsid w:val="00531ABE"/>
    <w:rsid w:val="005400CC"/>
    <w:rsid w:val="00543531"/>
    <w:rsid w:val="00550661"/>
    <w:rsid w:val="00554605"/>
    <w:rsid w:val="00555E3A"/>
    <w:rsid w:val="00562D24"/>
    <w:rsid w:val="0057359A"/>
    <w:rsid w:val="0057398E"/>
    <w:rsid w:val="0058057A"/>
    <w:rsid w:val="00581B8A"/>
    <w:rsid w:val="00582152"/>
    <w:rsid w:val="00582700"/>
    <w:rsid w:val="0058284D"/>
    <w:rsid w:val="00582E75"/>
    <w:rsid w:val="005A1099"/>
    <w:rsid w:val="005A1CB6"/>
    <w:rsid w:val="005A49B0"/>
    <w:rsid w:val="005A72F1"/>
    <w:rsid w:val="005B0F7C"/>
    <w:rsid w:val="005B2208"/>
    <w:rsid w:val="005C3002"/>
    <w:rsid w:val="005C450F"/>
    <w:rsid w:val="005C7651"/>
    <w:rsid w:val="005D0AE6"/>
    <w:rsid w:val="005F0628"/>
    <w:rsid w:val="006105C2"/>
    <w:rsid w:val="00612FFE"/>
    <w:rsid w:val="006176E2"/>
    <w:rsid w:val="00620CE4"/>
    <w:rsid w:val="006232B9"/>
    <w:rsid w:val="00623467"/>
    <w:rsid w:val="00632B0C"/>
    <w:rsid w:val="00637F99"/>
    <w:rsid w:val="00640019"/>
    <w:rsid w:val="00650D14"/>
    <w:rsid w:val="00652632"/>
    <w:rsid w:val="00655A46"/>
    <w:rsid w:val="00656D58"/>
    <w:rsid w:val="00660AA4"/>
    <w:rsid w:val="00684555"/>
    <w:rsid w:val="006925D2"/>
    <w:rsid w:val="00694C20"/>
    <w:rsid w:val="00696E9B"/>
    <w:rsid w:val="006A0538"/>
    <w:rsid w:val="006E4961"/>
    <w:rsid w:val="00702B6B"/>
    <w:rsid w:val="00703514"/>
    <w:rsid w:val="007035A8"/>
    <w:rsid w:val="00705B05"/>
    <w:rsid w:val="0070756D"/>
    <w:rsid w:val="007172FC"/>
    <w:rsid w:val="007224DA"/>
    <w:rsid w:val="0072355F"/>
    <w:rsid w:val="00723B8F"/>
    <w:rsid w:val="00730F45"/>
    <w:rsid w:val="00732422"/>
    <w:rsid w:val="007413B5"/>
    <w:rsid w:val="007443A8"/>
    <w:rsid w:val="00746CD7"/>
    <w:rsid w:val="007609D9"/>
    <w:rsid w:val="007612C7"/>
    <w:rsid w:val="0076294F"/>
    <w:rsid w:val="007701D9"/>
    <w:rsid w:val="0077097C"/>
    <w:rsid w:val="00784A5B"/>
    <w:rsid w:val="00790850"/>
    <w:rsid w:val="0079227A"/>
    <w:rsid w:val="00793002"/>
    <w:rsid w:val="00793D62"/>
    <w:rsid w:val="007A0C11"/>
    <w:rsid w:val="007A0F45"/>
    <w:rsid w:val="007A1FF4"/>
    <w:rsid w:val="007A56BB"/>
    <w:rsid w:val="007A5E38"/>
    <w:rsid w:val="007B1175"/>
    <w:rsid w:val="007C2F14"/>
    <w:rsid w:val="007C43F9"/>
    <w:rsid w:val="007F1028"/>
    <w:rsid w:val="007F7ECE"/>
    <w:rsid w:val="0080596D"/>
    <w:rsid w:val="008168E3"/>
    <w:rsid w:val="0082005A"/>
    <w:rsid w:val="00843EB5"/>
    <w:rsid w:val="0084669B"/>
    <w:rsid w:val="0085018A"/>
    <w:rsid w:val="00854198"/>
    <w:rsid w:val="00855977"/>
    <w:rsid w:val="00855ACB"/>
    <w:rsid w:val="008613B1"/>
    <w:rsid w:val="00864630"/>
    <w:rsid w:val="008659F8"/>
    <w:rsid w:val="0088002E"/>
    <w:rsid w:val="00880B5E"/>
    <w:rsid w:val="00895EF2"/>
    <w:rsid w:val="00896413"/>
    <w:rsid w:val="0089745A"/>
    <w:rsid w:val="008A0A53"/>
    <w:rsid w:val="008C09C0"/>
    <w:rsid w:val="008D080F"/>
    <w:rsid w:val="008D18FE"/>
    <w:rsid w:val="008D48C0"/>
    <w:rsid w:val="008D5315"/>
    <w:rsid w:val="008D5C8B"/>
    <w:rsid w:val="008D699D"/>
    <w:rsid w:val="00906D03"/>
    <w:rsid w:val="00907D18"/>
    <w:rsid w:val="00911F10"/>
    <w:rsid w:val="0091434A"/>
    <w:rsid w:val="0091706F"/>
    <w:rsid w:val="0092297D"/>
    <w:rsid w:val="009275C9"/>
    <w:rsid w:val="00930664"/>
    <w:rsid w:val="009307AA"/>
    <w:rsid w:val="00931F2F"/>
    <w:rsid w:val="00940226"/>
    <w:rsid w:val="009419F3"/>
    <w:rsid w:val="009470EF"/>
    <w:rsid w:val="0094768C"/>
    <w:rsid w:val="009538C7"/>
    <w:rsid w:val="00954880"/>
    <w:rsid w:val="00955F33"/>
    <w:rsid w:val="00956DD7"/>
    <w:rsid w:val="00972826"/>
    <w:rsid w:val="0097790C"/>
    <w:rsid w:val="009804C5"/>
    <w:rsid w:val="009905A2"/>
    <w:rsid w:val="00993817"/>
    <w:rsid w:val="00994119"/>
    <w:rsid w:val="0099712C"/>
    <w:rsid w:val="009A4090"/>
    <w:rsid w:val="009A41EA"/>
    <w:rsid w:val="009A48D3"/>
    <w:rsid w:val="009A6684"/>
    <w:rsid w:val="009B3BD0"/>
    <w:rsid w:val="009C1C96"/>
    <w:rsid w:val="009D434A"/>
    <w:rsid w:val="009D509D"/>
    <w:rsid w:val="009E4F8A"/>
    <w:rsid w:val="00A12A0D"/>
    <w:rsid w:val="00A12B95"/>
    <w:rsid w:val="00A144E4"/>
    <w:rsid w:val="00A30674"/>
    <w:rsid w:val="00A41760"/>
    <w:rsid w:val="00A509FA"/>
    <w:rsid w:val="00A50B5C"/>
    <w:rsid w:val="00A55186"/>
    <w:rsid w:val="00A564B2"/>
    <w:rsid w:val="00A64E9B"/>
    <w:rsid w:val="00A653D8"/>
    <w:rsid w:val="00A83C42"/>
    <w:rsid w:val="00A94743"/>
    <w:rsid w:val="00A95CCD"/>
    <w:rsid w:val="00A97F15"/>
    <w:rsid w:val="00AA130C"/>
    <w:rsid w:val="00AA34CE"/>
    <w:rsid w:val="00AA5BCA"/>
    <w:rsid w:val="00AB1C2F"/>
    <w:rsid w:val="00AC0E05"/>
    <w:rsid w:val="00AC2FA2"/>
    <w:rsid w:val="00AC376B"/>
    <w:rsid w:val="00AC7104"/>
    <w:rsid w:val="00AE33F8"/>
    <w:rsid w:val="00AF25E3"/>
    <w:rsid w:val="00AF6CA9"/>
    <w:rsid w:val="00B00EAA"/>
    <w:rsid w:val="00B036AC"/>
    <w:rsid w:val="00B0648B"/>
    <w:rsid w:val="00B14FFB"/>
    <w:rsid w:val="00B2357E"/>
    <w:rsid w:val="00B23D8C"/>
    <w:rsid w:val="00B304DD"/>
    <w:rsid w:val="00B313B2"/>
    <w:rsid w:val="00B4250B"/>
    <w:rsid w:val="00B4338F"/>
    <w:rsid w:val="00B434C8"/>
    <w:rsid w:val="00B4489D"/>
    <w:rsid w:val="00B45296"/>
    <w:rsid w:val="00B45ADA"/>
    <w:rsid w:val="00B46A30"/>
    <w:rsid w:val="00B522BF"/>
    <w:rsid w:val="00B6433F"/>
    <w:rsid w:val="00B657D7"/>
    <w:rsid w:val="00B76EA0"/>
    <w:rsid w:val="00B81514"/>
    <w:rsid w:val="00B81553"/>
    <w:rsid w:val="00B97A50"/>
    <w:rsid w:val="00BA05CB"/>
    <w:rsid w:val="00BA1437"/>
    <w:rsid w:val="00BB0C50"/>
    <w:rsid w:val="00BB7130"/>
    <w:rsid w:val="00BE5837"/>
    <w:rsid w:val="00BE633E"/>
    <w:rsid w:val="00C06135"/>
    <w:rsid w:val="00C3153D"/>
    <w:rsid w:val="00C35671"/>
    <w:rsid w:val="00C4063C"/>
    <w:rsid w:val="00C44D58"/>
    <w:rsid w:val="00C44FFD"/>
    <w:rsid w:val="00C4571D"/>
    <w:rsid w:val="00C505B8"/>
    <w:rsid w:val="00C52525"/>
    <w:rsid w:val="00C52B39"/>
    <w:rsid w:val="00C55F5F"/>
    <w:rsid w:val="00C57FF4"/>
    <w:rsid w:val="00C63FFC"/>
    <w:rsid w:val="00C65626"/>
    <w:rsid w:val="00C6608C"/>
    <w:rsid w:val="00C752A7"/>
    <w:rsid w:val="00C84E32"/>
    <w:rsid w:val="00C85221"/>
    <w:rsid w:val="00C9256A"/>
    <w:rsid w:val="00CB0531"/>
    <w:rsid w:val="00CC7EB9"/>
    <w:rsid w:val="00CD27D3"/>
    <w:rsid w:val="00CF33B4"/>
    <w:rsid w:val="00CF3B7F"/>
    <w:rsid w:val="00CF6B43"/>
    <w:rsid w:val="00CF6C5B"/>
    <w:rsid w:val="00CF7B70"/>
    <w:rsid w:val="00D0466A"/>
    <w:rsid w:val="00D12216"/>
    <w:rsid w:val="00D148F4"/>
    <w:rsid w:val="00D16A0A"/>
    <w:rsid w:val="00D16AC8"/>
    <w:rsid w:val="00D173C5"/>
    <w:rsid w:val="00D20F52"/>
    <w:rsid w:val="00D227B7"/>
    <w:rsid w:val="00D26BAD"/>
    <w:rsid w:val="00D30420"/>
    <w:rsid w:val="00D40352"/>
    <w:rsid w:val="00D406C4"/>
    <w:rsid w:val="00D55620"/>
    <w:rsid w:val="00D641FD"/>
    <w:rsid w:val="00D6631D"/>
    <w:rsid w:val="00D719BD"/>
    <w:rsid w:val="00D73DF0"/>
    <w:rsid w:val="00D7490E"/>
    <w:rsid w:val="00D85129"/>
    <w:rsid w:val="00D96B22"/>
    <w:rsid w:val="00DA4B33"/>
    <w:rsid w:val="00DA627B"/>
    <w:rsid w:val="00DB71E7"/>
    <w:rsid w:val="00DC79D8"/>
    <w:rsid w:val="00DD2C7C"/>
    <w:rsid w:val="00DE4B90"/>
    <w:rsid w:val="00DE62BD"/>
    <w:rsid w:val="00DE77F3"/>
    <w:rsid w:val="00E00A71"/>
    <w:rsid w:val="00E0268E"/>
    <w:rsid w:val="00E028FB"/>
    <w:rsid w:val="00E06010"/>
    <w:rsid w:val="00E104B8"/>
    <w:rsid w:val="00E1417F"/>
    <w:rsid w:val="00E34643"/>
    <w:rsid w:val="00E43FAB"/>
    <w:rsid w:val="00E46185"/>
    <w:rsid w:val="00E466FF"/>
    <w:rsid w:val="00E479B6"/>
    <w:rsid w:val="00E50B54"/>
    <w:rsid w:val="00E6175F"/>
    <w:rsid w:val="00E67B81"/>
    <w:rsid w:val="00E7045F"/>
    <w:rsid w:val="00E70B7E"/>
    <w:rsid w:val="00E7254A"/>
    <w:rsid w:val="00E82585"/>
    <w:rsid w:val="00E82AB7"/>
    <w:rsid w:val="00E83FE5"/>
    <w:rsid w:val="00E91316"/>
    <w:rsid w:val="00EA367E"/>
    <w:rsid w:val="00EA50A9"/>
    <w:rsid w:val="00EA58E1"/>
    <w:rsid w:val="00EB2DBF"/>
    <w:rsid w:val="00EB6176"/>
    <w:rsid w:val="00EB691F"/>
    <w:rsid w:val="00EC0064"/>
    <w:rsid w:val="00EE038A"/>
    <w:rsid w:val="00EE768D"/>
    <w:rsid w:val="00EF1D63"/>
    <w:rsid w:val="00EF6910"/>
    <w:rsid w:val="00F0036B"/>
    <w:rsid w:val="00F02B55"/>
    <w:rsid w:val="00F145BF"/>
    <w:rsid w:val="00F1524C"/>
    <w:rsid w:val="00F31DE7"/>
    <w:rsid w:val="00F31F2E"/>
    <w:rsid w:val="00F337A2"/>
    <w:rsid w:val="00F36CF2"/>
    <w:rsid w:val="00F40115"/>
    <w:rsid w:val="00F41CB3"/>
    <w:rsid w:val="00F53B36"/>
    <w:rsid w:val="00F56AF4"/>
    <w:rsid w:val="00F62EF0"/>
    <w:rsid w:val="00F65287"/>
    <w:rsid w:val="00F65656"/>
    <w:rsid w:val="00F6669E"/>
    <w:rsid w:val="00F70541"/>
    <w:rsid w:val="00F768D7"/>
    <w:rsid w:val="00F77903"/>
    <w:rsid w:val="00F8167A"/>
    <w:rsid w:val="00F829A5"/>
    <w:rsid w:val="00F905D5"/>
    <w:rsid w:val="00F927AA"/>
    <w:rsid w:val="00F96BEE"/>
    <w:rsid w:val="00FA7995"/>
    <w:rsid w:val="00FB0B98"/>
    <w:rsid w:val="00FC270E"/>
    <w:rsid w:val="00FC4280"/>
    <w:rsid w:val="00FC52BA"/>
    <w:rsid w:val="00FD100B"/>
    <w:rsid w:val="00FD21A2"/>
    <w:rsid w:val="00FD6463"/>
    <w:rsid w:val="00FD6EAA"/>
    <w:rsid w:val="00FE0636"/>
    <w:rsid w:val="00FF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5FCBD"/>
  <w15:chartTrackingRefBased/>
  <w15:docId w15:val="{D53DD4AA-54C7-4F42-87C9-AE94C778F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7B7"/>
    <w:pPr>
      <w:spacing w:line="320" w:lineRule="atLeast"/>
      <w:ind w:firstLine="284"/>
      <w:jc w:val="both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uiPriority w:val="9"/>
    <w:semiHidden/>
    <w:rsid w:val="00D96B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342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4423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5A49B0"/>
    <w:rPr>
      <w:rFonts w:ascii="Times New Roman" w:hAnsi="Times New Roman"/>
    </w:rPr>
  </w:style>
  <w:style w:type="paragraph" w:styleId="Sidfot">
    <w:name w:val="footer"/>
    <w:basedOn w:val="Normal"/>
    <w:link w:val="SidfotChar"/>
    <w:uiPriority w:val="99"/>
    <w:semiHidden/>
    <w:rsid w:val="00FB0B98"/>
    <w:pPr>
      <w:tabs>
        <w:tab w:val="center" w:pos="4536"/>
        <w:tab w:val="right" w:pos="9072"/>
      </w:tabs>
    </w:pPr>
    <w:rPr>
      <w:sz w:val="20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5A49B0"/>
    <w:rPr>
      <w:rFonts w:ascii="Times New Roman" w:hAnsi="Times New Roman"/>
      <w:sz w:val="20"/>
    </w:rPr>
  </w:style>
  <w:style w:type="character" w:customStyle="1" w:styleId="Mainpagetitle">
    <w:name w:val="Main page title"/>
    <w:basedOn w:val="Standardstycketeckensnitt"/>
    <w:uiPriority w:val="4"/>
    <w:rsid w:val="005B0F7C"/>
    <w:rPr>
      <w:rFonts w:ascii="Arial" w:hAnsi="Arial"/>
      <w:b/>
      <w:bCs/>
      <w:color w:val="000000" w:themeColor="text1"/>
      <w:sz w:val="48"/>
    </w:rPr>
  </w:style>
  <w:style w:type="paragraph" w:customStyle="1" w:styleId="Mainpageauthor">
    <w:name w:val="Main page author"/>
    <w:basedOn w:val="Normal"/>
    <w:uiPriority w:val="4"/>
    <w:rsid w:val="0007752A"/>
    <w:pPr>
      <w:spacing w:before="120" w:after="120" w:line="500" w:lineRule="exact"/>
      <w:ind w:firstLine="0"/>
      <w:jc w:val="left"/>
    </w:pPr>
    <w:rPr>
      <w:rFonts w:ascii="Arial" w:hAnsi="Arial"/>
      <w:color w:val="000000" w:themeColor="text1"/>
      <w:sz w:val="28"/>
    </w:rPr>
  </w:style>
  <w:style w:type="character" w:customStyle="1" w:styleId="Rubrik1Char">
    <w:name w:val="Rubrik 1 Char"/>
    <w:basedOn w:val="Standardstycketeckensnitt"/>
    <w:link w:val="Rubrik1"/>
    <w:uiPriority w:val="9"/>
    <w:semiHidden/>
    <w:rsid w:val="005A49B0"/>
    <w:rPr>
      <w:rFonts w:asciiTheme="majorHAnsi" w:eastAsiaTheme="majorEastAsia" w:hAnsiTheme="majorHAnsi" w:cstheme="majorBidi"/>
      <w:color w:val="0F3426" w:themeColor="accent1" w:themeShade="BF"/>
      <w:sz w:val="32"/>
      <w:szCs w:val="32"/>
    </w:rPr>
  </w:style>
  <w:style w:type="character" w:customStyle="1" w:styleId="Mainpageotherlanguageold">
    <w:name w:val="Main page other language old"/>
    <w:basedOn w:val="Standardstycketeckensnitt"/>
    <w:uiPriority w:val="4"/>
    <w:semiHidden/>
    <w:rsid w:val="005B0F7C"/>
    <w:rPr>
      <w:rFonts w:ascii="Arial" w:hAnsi="Arial"/>
      <w:i/>
      <w:iCs/>
      <w:color w:val="000000" w:themeColor="text1"/>
    </w:rPr>
  </w:style>
  <w:style w:type="paragraph" w:customStyle="1" w:styleId="FormaliaFramsida1Formfrontpage1">
    <w:name w:val="Formalia Framsida 1/Form front page 1"/>
    <w:basedOn w:val="Normal"/>
    <w:semiHidden/>
    <w:qFormat/>
    <w:rsid w:val="00A653D8"/>
    <w:rPr>
      <w:rFonts w:ascii="Arial" w:hAnsi="Arial"/>
      <w:sz w:val="28"/>
    </w:rPr>
  </w:style>
  <w:style w:type="paragraph" w:customStyle="1" w:styleId="RubriksammanfattningAbstractheading">
    <w:name w:val="Rubrik sammanfattning / Abstract heading"/>
    <w:basedOn w:val="Normal"/>
    <w:next w:val="SammanfattningefterrubrikAbstractafterheading"/>
    <w:uiPriority w:val="1"/>
    <w:qFormat/>
    <w:rsid w:val="00746CD7"/>
    <w:pPr>
      <w:keepNext/>
      <w:keepLines/>
      <w:framePr w:wrap="notBeside" w:vAnchor="text" w:hAnchor="text" w:y="1"/>
      <w:suppressAutoHyphens/>
      <w:spacing w:before="500" w:after="40" w:line="240" w:lineRule="auto"/>
      <w:ind w:firstLine="0"/>
      <w:jc w:val="left"/>
    </w:pPr>
    <w:rPr>
      <w:rFonts w:ascii="Arial" w:hAnsi="Arial"/>
      <w:sz w:val="28"/>
    </w:rPr>
  </w:style>
  <w:style w:type="paragraph" w:customStyle="1" w:styleId="SammanfattningefterrubrikAbstractafterheading">
    <w:name w:val="Sammanfattning efter rubrik / Abstract after heading"/>
    <w:basedOn w:val="Normal"/>
    <w:next w:val="SammanfattningtextAbstracttext"/>
    <w:uiPriority w:val="3"/>
    <w:qFormat/>
    <w:rsid w:val="00972826"/>
    <w:pPr>
      <w:spacing w:line="280" w:lineRule="exact"/>
      <w:ind w:firstLine="0"/>
    </w:pPr>
    <w:rPr>
      <w:rFonts w:cs="Arial"/>
      <w:sz w:val="20"/>
    </w:rPr>
  </w:style>
  <w:style w:type="paragraph" w:customStyle="1" w:styleId="NyckelordKeywords">
    <w:name w:val="Nyckelord / Keywords"/>
    <w:basedOn w:val="Normal"/>
    <w:uiPriority w:val="3"/>
    <w:qFormat/>
    <w:rsid w:val="00972826"/>
    <w:pPr>
      <w:spacing w:before="280" w:after="280" w:line="280" w:lineRule="exact"/>
      <w:ind w:firstLine="0"/>
    </w:pPr>
    <w:rPr>
      <w:rFonts w:cs="Arial"/>
      <w:sz w:val="20"/>
    </w:rPr>
  </w:style>
  <w:style w:type="paragraph" w:customStyle="1" w:styleId="SammanfattningtextAbstracttext">
    <w:name w:val="Sammanfattning text / Abstract text"/>
    <w:basedOn w:val="Normal"/>
    <w:uiPriority w:val="3"/>
    <w:qFormat/>
    <w:rsid w:val="00972826"/>
    <w:pPr>
      <w:spacing w:line="280" w:lineRule="exact"/>
    </w:pPr>
    <w:rPr>
      <w:rFonts w:cs="Arial"/>
      <w:sz w:val="20"/>
    </w:rPr>
  </w:style>
  <w:style w:type="paragraph" w:customStyle="1" w:styleId="TextefterrubrikTextafterheading">
    <w:name w:val="Text efter rubrik / Text after heading"/>
    <w:basedOn w:val="Normal"/>
    <w:next w:val="Normal"/>
    <w:qFormat/>
    <w:rsid w:val="00AA34CE"/>
    <w:pPr>
      <w:ind w:firstLine="0"/>
    </w:pPr>
  </w:style>
  <w:style w:type="paragraph" w:customStyle="1" w:styleId="Rubrik1Heading1">
    <w:name w:val="Rubrik 1/ Heading 1"/>
    <w:next w:val="TextefterrubrikTextafterheading"/>
    <w:uiPriority w:val="1"/>
    <w:qFormat/>
    <w:rsid w:val="00A50B5C"/>
    <w:pPr>
      <w:keepNext/>
      <w:keepLines/>
      <w:pageBreakBefore/>
      <w:framePr w:wrap="notBeside" w:vAnchor="text" w:hAnchor="text" w:y="1"/>
      <w:widowControl w:val="0"/>
      <w:numPr>
        <w:numId w:val="1"/>
      </w:numPr>
      <w:spacing w:before="1440" w:after="720" w:line="440" w:lineRule="exact"/>
      <w:outlineLvl w:val="0"/>
    </w:pPr>
    <w:rPr>
      <w:rFonts w:ascii="Arial" w:hAnsi="Arial"/>
      <w:color w:val="000000" w:themeColor="text1"/>
      <w:kern w:val="28"/>
      <w:sz w:val="40"/>
    </w:rPr>
  </w:style>
  <w:style w:type="paragraph" w:customStyle="1" w:styleId="Titlepageotherlanguage">
    <w:name w:val="Title page other language"/>
    <w:basedOn w:val="SammanfattningefterrubrikAbstractafterheading"/>
    <w:uiPriority w:val="4"/>
    <w:qFormat/>
    <w:rsid w:val="00931F2F"/>
    <w:pPr>
      <w:spacing w:before="20" w:line="220" w:lineRule="exact"/>
      <w:jc w:val="left"/>
    </w:pPr>
    <w:rPr>
      <w:rFonts w:ascii="Arial" w:hAnsi="Arial"/>
      <w:i/>
    </w:rPr>
  </w:style>
  <w:style w:type="paragraph" w:customStyle="1" w:styleId="Titlepageauthor">
    <w:name w:val="Title page author"/>
    <w:basedOn w:val="Normal"/>
    <w:uiPriority w:val="4"/>
    <w:qFormat/>
    <w:rsid w:val="00972826"/>
    <w:pPr>
      <w:spacing w:before="240" w:after="480" w:line="280" w:lineRule="exact"/>
      <w:ind w:firstLine="0"/>
      <w:jc w:val="left"/>
    </w:pPr>
    <w:rPr>
      <w:rFonts w:ascii="Arial" w:hAnsi="Arial" w:cs="Arial"/>
    </w:rPr>
  </w:style>
  <w:style w:type="paragraph" w:customStyle="1" w:styleId="TitelsidainformationfetTitlepageinformationbold">
    <w:name w:val="Titelsida information fet/Title page information bold"/>
    <w:semiHidden/>
    <w:qFormat/>
    <w:rsid w:val="0070756D"/>
    <w:pPr>
      <w:spacing w:line="220" w:lineRule="exact"/>
      <w:ind w:left="2126" w:hanging="2126"/>
    </w:pPr>
    <w:rPr>
      <w:rFonts w:ascii="Arial" w:hAnsi="Arial" w:cs="Arial"/>
      <w:b/>
      <w:sz w:val="18"/>
    </w:rPr>
  </w:style>
  <w:style w:type="paragraph" w:customStyle="1" w:styleId="Titlepagetext">
    <w:name w:val="Title page text"/>
    <w:basedOn w:val="TitelsidainformationfetTitlepageinformationbold"/>
    <w:uiPriority w:val="4"/>
    <w:qFormat/>
    <w:rsid w:val="00650D14"/>
    <w:pPr>
      <w:spacing w:before="60"/>
    </w:pPr>
    <w:rPr>
      <w:b w:val="0"/>
    </w:rPr>
  </w:style>
  <w:style w:type="paragraph" w:customStyle="1" w:styleId="FramsidainformationrubrikFrontpageinformationheading">
    <w:name w:val="Framsida information rubrik/Front page information heading"/>
    <w:basedOn w:val="Normal"/>
    <w:autoRedefine/>
    <w:semiHidden/>
    <w:qFormat/>
    <w:rsid w:val="00972826"/>
    <w:pPr>
      <w:ind w:firstLine="0"/>
    </w:pPr>
    <w:rPr>
      <w:rFonts w:ascii="Arial" w:hAnsi="Arial"/>
      <w:sz w:val="28"/>
    </w:rPr>
  </w:style>
  <w:style w:type="paragraph" w:styleId="Innehll1">
    <w:name w:val="toc 1"/>
    <w:basedOn w:val="Normal"/>
    <w:next w:val="Normal"/>
    <w:link w:val="Innehll1Char"/>
    <w:autoRedefine/>
    <w:uiPriority w:val="39"/>
    <w:rsid w:val="0091434A"/>
    <w:pPr>
      <w:spacing w:before="120" w:after="120"/>
      <w:ind w:firstLine="0"/>
      <w:jc w:val="left"/>
    </w:pPr>
    <w:rPr>
      <w:rFonts w:ascii="Arial" w:hAnsi="Arial" w:cstheme="minorHAnsi"/>
      <w:b/>
      <w:bCs/>
      <w:sz w:val="20"/>
      <w:szCs w:val="20"/>
    </w:rPr>
  </w:style>
  <w:style w:type="character" w:styleId="Hyperlnk">
    <w:name w:val="Hyperlink"/>
    <w:basedOn w:val="Standardstycketeckensnitt"/>
    <w:uiPriority w:val="99"/>
    <w:rsid w:val="00EF1D63"/>
    <w:rPr>
      <w:color w:val="0563C1" w:themeColor="hyperlink"/>
      <w:u w:val="single"/>
    </w:rPr>
  </w:style>
  <w:style w:type="table" w:styleId="Tabellrutnt">
    <w:name w:val="Table Grid"/>
    <w:basedOn w:val="Normaltabell"/>
    <w:uiPriority w:val="39"/>
    <w:rsid w:val="002234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formateradtabell3">
    <w:name w:val="Plain Table 3"/>
    <w:basedOn w:val="Normaltabell"/>
    <w:uiPriority w:val="43"/>
    <w:rsid w:val="0022346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eskrivning">
    <w:name w:val="caption"/>
    <w:aliases w:val="Tabell/Table description"/>
    <w:next w:val="TextefterrubrikTextafterheading"/>
    <w:uiPriority w:val="35"/>
    <w:semiHidden/>
    <w:qFormat/>
    <w:rsid w:val="00D6631D"/>
    <w:pPr>
      <w:spacing w:before="270" w:after="50" w:line="240" w:lineRule="exact"/>
      <w:jc w:val="both"/>
    </w:pPr>
    <w:rPr>
      <w:rFonts w:ascii="Times New Roman" w:hAnsi="Times New Roman"/>
      <w:i/>
      <w:iCs/>
      <w:color w:val="000000" w:themeColor="text1"/>
      <w:sz w:val="20"/>
      <w:szCs w:val="18"/>
    </w:rPr>
  </w:style>
  <w:style w:type="paragraph" w:customStyle="1" w:styleId="BeskrivningtabellTabledescription">
    <w:name w:val="Beskrivning tabell / Table description"/>
    <w:next w:val="TextefterrubrikTextafterheading"/>
    <w:uiPriority w:val="2"/>
    <w:qFormat/>
    <w:rsid w:val="00087AC4"/>
    <w:pPr>
      <w:framePr w:wrap="notBeside" w:vAnchor="text" w:hAnchor="text" w:y="1"/>
      <w:spacing w:before="290" w:after="120" w:line="240" w:lineRule="exact"/>
    </w:pPr>
    <w:rPr>
      <w:rFonts w:ascii="Times New Roman" w:hAnsi="Times New Roman"/>
      <w:i/>
      <w:color w:val="000000" w:themeColor="text1"/>
      <w:sz w:val="20"/>
    </w:rPr>
  </w:style>
  <w:style w:type="paragraph" w:styleId="Figurfrteckning">
    <w:name w:val="table of figures"/>
    <w:basedOn w:val="Normal"/>
    <w:next w:val="Normal"/>
    <w:uiPriority w:val="99"/>
    <w:rsid w:val="004848F5"/>
    <w:pPr>
      <w:ind w:left="737" w:hanging="737"/>
    </w:pPr>
  </w:style>
  <w:style w:type="paragraph" w:customStyle="1" w:styleId="Rubrik2Heading2">
    <w:name w:val="Rubrik 2/ Heading 2"/>
    <w:basedOn w:val="Rubrik1Heading1"/>
    <w:next w:val="TextefterrubrikTextafterheading"/>
    <w:uiPriority w:val="1"/>
    <w:qFormat/>
    <w:rsid w:val="00C44D58"/>
    <w:pPr>
      <w:pageBreakBefore w:val="0"/>
      <w:framePr w:wrap="auto" w:vAnchor="margin" w:yAlign="inline"/>
      <w:numPr>
        <w:ilvl w:val="1"/>
      </w:numPr>
      <w:spacing w:before="700" w:after="160" w:line="400" w:lineRule="exact"/>
      <w:outlineLvl w:val="1"/>
    </w:pPr>
    <w:rPr>
      <w:sz w:val="32"/>
    </w:rPr>
  </w:style>
  <w:style w:type="paragraph" w:customStyle="1" w:styleId="Rubrik3Heading3">
    <w:name w:val="Rubrik 3/ Heading 3"/>
    <w:basedOn w:val="Rubrik2Heading2"/>
    <w:next w:val="TextefterrubrikTextafterheading"/>
    <w:uiPriority w:val="1"/>
    <w:qFormat/>
    <w:rsid w:val="00C44D58"/>
    <w:pPr>
      <w:numPr>
        <w:ilvl w:val="2"/>
      </w:numPr>
      <w:spacing w:before="360" w:after="80" w:line="360" w:lineRule="exact"/>
      <w:outlineLvl w:val="2"/>
    </w:pPr>
    <w:rPr>
      <w:sz w:val="28"/>
    </w:rPr>
  </w:style>
  <w:style w:type="paragraph" w:customStyle="1" w:styleId="Rubrik4Heading4">
    <w:name w:val="Rubrik 4/ Heading 4"/>
    <w:basedOn w:val="RubrikutannumreringHeadingwithoutnumbering"/>
    <w:next w:val="TextefterrubrikTextafterheading"/>
    <w:uiPriority w:val="1"/>
    <w:qFormat/>
    <w:rsid w:val="00C44D58"/>
    <w:pPr>
      <w:pageBreakBefore w:val="0"/>
      <w:framePr w:wrap="auto" w:vAnchor="margin" w:yAlign="inline"/>
      <w:spacing w:before="320" w:after="40" w:line="320" w:lineRule="exact"/>
      <w:outlineLvl w:val="3"/>
    </w:pPr>
    <w:rPr>
      <w:rFonts w:ascii="Times New Roman" w:hAnsi="Times New Roman"/>
      <w:i/>
      <w:sz w:val="24"/>
    </w:rPr>
  </w:style>
  <w:style w:type="paragraph" w:styleId="Innehll2">
    <w:name w:val="toc 2"/>
    <w:basedOn w:val="Normal"/>
    <w:next w:val="Normal"/>
    <w:link w:val="Innehll2Char"/>
    <w:uiPriority w:val="39"/>
    <w:rsid w:val="0091434A"/>
    <w:pPr>
      <w:ind w:left="240"/>
      <w:jc w:val="left"/>
    </w:pPr>
    <w:rPr>
      <w:rFonts w:ascii="Arial" w:hAnsi="Arial" w:cstheme="minorHAnsi"/>
      <w:sz w:val="20"/>
      <w:szCs w:val="20"/>
    </w:rPr>
  </w:style>
  <w:style w:type="paragraph" w:styleId="Innehll3">
    <w:name w:val="toc 3"/>
    <w:basedOn w:val="Normal"/>
    <w:next w:val="Normal"/>
    <w:link w:val="Innehll3Char"/>
    <w:autoRedefine/>
    <w:uiPriority w:val="39"/>
    <w:rsid w:val="0091434A"/>
    <w:pPr>
      <w:ind w:left="480"/>
      <w:jc w:val="left"/>
    </w:pPr>
    <w:rPr>
      <w:rFonts w:ascii="Arial" w:hAnsi="Arial" w:cstheme="minorHAnsi"/>
      <w:iCs/>
      <w:sz w:val="20"/>
      <w:szCs w:val="20"/>
    </w:rPr>
  </w:style>
  <w:style w:type="paragraph" w:customStyle="1" w:styleId="TextmedblankradTextusingspace">
    <w:name w:val="Text med blankrad / Text using space"/>
    <w:basedOn w:val="Normal"/>
    <w:qFormat/>
    <w:rsid w:val="005C3002"/>
    <w:pPr>
      <w:spacing w:before="240"/>
      <w:ind w:firstLine="0"/>
    </w:pPr>
  </w:style>
  <w:style w:type="paragraph" w:customStyle="1" w:styleId="RubrikutannumreringHeadingwithoutnumbering">
    <w:name w:val="Rubrik utan numrering / Heading without numbering"/>
    <w:basedOn w:val="Normal"/>
    <w:next w:val="TextefterrubrikTextafterheading"/>
    <w:uiPriority w:val="1"/>
    <w:qFormat/>
    <w:rsid w:val="006176E2"/>
    <w:pPr>
      <w:keepNext/>
      <w:keepLines/>
      <w:pageBreakBefore/>
      <w:framePr w:wrap="notBeside" w:vAnchor="text" w:hAnchor="text" w:y="1"/>
      <w:widowControl w:val="0"/>
      <w:spacing w:before="1440" w:after="720" w:line="440" w:lineRule="exact"/>
      <w:ind w:firstLine="0"/>
      <w:jc w:val="left"/>
    </w:pPr>
    <w:rPr>
      <w:rFonts w:ascii="Arial" w:hAnsi="Arial"/>
      <w:sz w:val="40"/>
      <w:lang w:val="en-GB"/>
    </w:rPr>
  </w:style>
  <w:style w:type="paragraph" w:customStyle="1" w:styleId="BeskrivningfigurFiguredescription">
    <w:name w:val="Beskrivning figur / Figure description"/>
    <w:basedOn w:val="BeskrivningtabellTabledescription"/>
    <w:uiPriority w:val="2"/>
    <w:qFormat/>
    <w:rsid w:val="00D227B7"/>
    <w:pPr>
      <w:framePr w:wrap="auto" w:vAnchor="margin" w:yAlign="inline"/>
      <w:spacing w:before="80" w:after="160"/>
    </w:pPr>
  </w:style>
  <w:style w:type="paragraph" w:customStyle="1" w:styleId="ListaList">
    <w:name w:val="Lista / List"/>
    <w:basedOn w:val="Normal"/>
    <w:uiPriority w:val="2"/>
    <w:qFormat/>
    <w:rsid w:val="001F66BC"/>
    <w:pPr>
      <w:numPr>
        <w:numId w:val="20"/>
      </w:numPr>
      <w:spacing w:before="160"/>
      <w:jc w:val="left"/>
    </w:pPr>
  </w:style>
  <w:style w:type="paragraph" w:styleId="Fotnotstext">
    <w:name w:val="footnote text"/>
    <w:basedOn w:val="Normal"/>
    <w:link w:val="FotnotstextChar"/>
    <w:uiPriority w:val="99"/>
    <w:unhideWhenUsed/>
    <w:rsid w:val="00843EB5"/>
    <w:pPr>
      <w:spacing w:line="240" w:lineRule="exact"/>
      <w:ind w:firstLine="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843EB5"/>
    <w:rPr>
      <w:rFonts w:ascii="Times New Roman" w:hAnsi="Times New Roman"/>
      <w:sz w:val="18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FB0B98"/>
    <w:rPr>
      <w:vertAlign w:val="superscript"/>
    </w:rPr>
  </w:style>
  <w:style w:type="character" w:customStyle="1" w:styleId="Innehll1Char">
    <w:name w:val="Innehåll 1 Char"/>
    <w:basedOn w:val="Standardstycketeckensnitt"/>
    <w:link w:val="Innehll1"/>
    <w:uiPriority w:val="39"/>
    <w:semiHidden/>
    <w:rsid w:val="00B313B2"/>
    <w:rPr>
      <w:rFonts w:ascii="Arial" w:hAnsi="Arial" w:cstheme="minorHAnsi"/>
      <w:b/>
      <w:bCs/>
      <w:sz w:val="20"/>
      <w:szCs w:val="20"/>
    </w:rPr>
  </w:style>
  <w:style w:type="character" w:customStyle="1" w:styleId="Innehll2Char">
    <w:name w:val="Innehåll 2 Char"/>
    <w:basedOn w:val="Standardstycketeckensnitt"/>
    <w:link w:val="Innehll2"/>
    <w:uiPriority w:val="39"/>
    <w:semiHidden/>
    <w:rsid w:val="00B313B2"/>
    <w:rPr>
      <w:rFonts w:ascii="Arial" w:hAnsi="Arial" w:cstheme="minorHAnsi"/>
      <w:sz w:val="20"/>
      <w:szCs w:val="20"/>
    </w:rPr>
  </w:style>
  <w:style w:type="character" w:customStyle="1" w:styleId="Innehll3Char">
    <w:name w:val="Innehåll 3 Char"/>
    <w:basedOn w:val="Standardstycketeckensnitt"/>
    <w:link w:val="Innehll3"/>
    <w:uiPriority w:val="39"/>
    <w:semiHidden/>
    <w:rsid w:val="00B313B2"/>
    <w:rPr>
      <w:rFonts w:ascii="Arial" w:hAnsi="Arial" w:cstheme="minorHAnsi"/>
      <w:iCs/>
      <w:sz w:val="20"/>
      <w:szCs w:val="20"/>
    </w:rPr>
  </w:style>
  <w:style w:type="paragraph" w:customStyle="1" w:styleId="RubrikinnehllsfrteckningHeadingtableofcontents">
    <w:name w:val="Rubrik innehållsförteckning / Heading table of contents"/>
    <w:basedOn w:val="RubrikutannumreringHeadingwithoutnumbering"/>
    <w:next w:val="Innehll1"/>
    <w:uiPriority w:val="1"/>
    <w:qFormat/>
    <w:rsid w:val="005A1099"/>
    <w:pPr>
      <w:framePr w:wrap="notBeside"/>
    </w:pPr>
  </w:style>
  <w:style w:type="paragraph" w:customStyle="1" w:styleId="Texteftercitat">
    <w:name w:val="Text efter citat"/>
    <w:aliases w:val="lista/Text after quote,list"/>
    <w:basedOn w:val="TextmedblankradTextusingspace"/>
    <w:next w:val="Normal"/>
    <w:semiHidden/>
    <w:rsid w:val="00A95CCD"/>
  </w:style>
  <w:style w:type="paragraph" w:styleId="Innehll4">
    <w:name w:val="toc 4"/>
    <w:basedOn w:val="Normal"/>
    <w:next w:val="Normal"/>
    <w:autoRedefine/>
    <w:uiPriority w:val="39"/>
    <w:semiHidden/>
    <w:rsid w:val="00477A19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Innehll5">
    <w:name w:val="toc 5"/>
    <w:basedOn w:val="Normal"/>
    <w:next w:val="Normal"/>
    <w:autoRedefine/>
    <w:uiPriority w:val="39"/>
    <w:semiHidden/>
    <w:rsid w:val="00477A19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Innehll6">
    <w:name w:val="toc 6"/>
    <w:basedOn w:val="Normal"/>
    <w:next w:val="Normal"/>
    <w:autoRedefine/>
    <w:uiPriority w:val="39"/>
    <w:semiHidden/>
    <w:rsid w:val="00477A19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Innehll7">
    <w:name w:val="toc 7"/>
    <w:basedOn w:val="Normal"/>
    <w:next w:val="Normal"/>
    <w:autoRedefine/>
    <w:uiPriority w:val="39"/>
    <w:semiHidden/>
    <w:rsid w:val="00477A19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Innehll8">
    <w:name w:val="toc 8"/>
    <w:basedOn w:val="Normal"/>
    <w:next w:val="Normal"/>
    <w:autoRedefine/>
    <w:uiPriority w:val="39"/>
    <w:semiHidden/>
    <w:rsid w:val="00477A19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Innehll9">
    <w:name w:val="toc 9"/>
    <w:basedOn w:val="Normal"/>
    <w:next w:val="Normal"/>
    <w:autoRedefine/>
    <w:uiPriority w:val="39"/>
    <w:semiHidden/>
    <w:rsid w:val="00477A19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Liststycke">
    <w:name w:val="List Paragraph"/>
    <w:basedOn w:val="Normal"/>
    <w:uiPriority w:val="34"/>
    <w:semiHidden/>
    <w:rsid w:val="00C52B39"/>
    <w:pPr>
      <w:ind w:left="720"/>
      <w:contextualSpacing/>
    </w:pPr>
  </w:style>
  <w:style w:type="numbering" w:customStyle="1" w:styleId="PunktlistaBulletpointlist">
    <w:name w:val="Punktlista/Bullet point list"/>
    <w:uiPriority w:val="99"/>
    <w:rsid w:val="001C6277"/>
    <w:pPr>
      <w:numPr>
        <w:numId w:val="2"/>
      </w:numPr>
    </w:pPr>
  </w:style>
  <w:style w:type="paragraph" w:customStyle="1" w:styleId="Textefterlista">
    <w:name w:val="Text efter lista"/>
    <w:aliases w:val="illustration / Text after list,illustration"/>
    <w:basedOn w:val="TextmedblankradTextusingspace"/>
    <w:next w:val="Normal"/>
    <w:uiPriority w:val="2"/>
    <w:qFormat/>
    <w:rsid w:val="00E7254A"/>
  </w:style>
  <w:style w:type="paragraph" w:customStyle="1" w:styleId="Citat2Quote2">
    <w:name w:val="Citat 2/ Quote 2"/>
    <w:basedOn w:val="Citat1Quote1"/>
    <w:next w:val="Normal"/>
    <w:uiPriority w:val="2"/>
    <w:qFormat/>
    <w:rsid w:val="00F70541"/>
    <w:pPr>
      <w:spacing w:before="0"/>
      <w:ind w:firstLine="227"/>
    </w:pPr>
  </w:style>
  <w:style w:type="paragraph" w:customStyle="1" w:styleId="Citat1Quote1">
    <w:name w:val="Citat 1/ Quote 1"/>
    <w:basedOn w:val="Normal"/>
    <w:next w:val="Normal"/>
    <w:uiPriority w:val="2"/>
    <w:qFormat/>
    <w:rsid w:val="00702B6B"/>
    <w:pPr>
      <w:spacing w:before="280" w:line="280" w:lineRule="exact"/>
      <w:ind w:left="397" w:firstLine="0"/>
    </w:pPr>
    <w:rPr>
      <w:sz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8D5C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8D5C8B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Litteraturfrteckning">
    <w:name w:val="Bibliography"/>
    <w:basedOn w:val="Normal"/>
    <w:next w:val="Normal"/>
    <w:uiPriority w:val="37"/>
    <w:semiHidden/>
    <w:rsid w:val="008D5C8B"/>
    <w:pPr>
      <w:spacing w:line="240" w:lineRule="exact"/>
      <w:ind w:left="720" w:hanging="720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4C17D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C17DD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C17DD"/>
    <w:rPr>
      <w:rFonts w:ascii="Times New Roman" w:hAnsi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C17D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C17DD"/>
    <w:rPr>
      <w:rFonts w:ascii="Times New Roman" w:hAnsi="Times New Roman"/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C17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C17DD"/>
    <w:rPr>
      <w:rFonts w:ascii="Segoe UI" w:hAnsi="Segoe UI" w:cs="Segoe UI"/>
      <w:sz w:val="18"/>
      <w:szCs w:val="18"/>
    </w:rPr>
  </w:style>
  <w:style w:type="character" w:customStyle="1" w:styleId="Mainpagesubtitle">
    <w:name w:val="Main page subtitle"/>
    <w:basedOn w:val="Standardstycketeckensnitt"/>
    <w:uiPriority w:val="4"/>
    <w:rsid w:val="005B0F7C"/>
    <w:rPr>
      <w:rFonts w:ascii="Arial" w:hAnsi="Arial"/>
      <w:color w:val="000000" w:themeColor="text1"/>
      <w:sz w:val="36"/>
    </w:rPr>
  </w:style>
  <w:style w:type="paragraph" w:customStyle="1" w:styleId="Illustration">
    <w:name w:val="Illustration"/>
    <w:basedOn w:val="Normal"/>
    <w:semiHidden/>
    <w:rsid w:val="009A4090"/>
    <w:pPr>
      <w:spacing w:before="2040" w:line="360" w:lineRule="auto"/>
      <w:jc w:val="center"/>
    </w:pPr>
    <w:rPr>
      <w:rFonts w:ascii="Arial" w:eastAsia="Times New Roman" w:hAnsi="Arial" w:cs="Times New Roman"/>
      <w:i/>
      <w:iCs/>
      <w:color w:val="000000" w:themeColor="text1"/>
      <w:szCs w:val="20"/>
    </w:rPr>
  </w:style>
  <w:style w:type="character" w:customStyle="1" w:styleId="LinjeframsidaLinefrontpage">
    <w:name w:val="Linje framsida/Line front page"/>
    <w:basedOn w:val="Standardstycketeckensnitt"/>
    <w:semiHidden/>
    <w:rsid w:val="00790850"/>
    <w:rPr>
      <w:rFonts w:ascii="Arial" w:hAnsi="Arial"/>
      <w:b/>
      <w:bCs/>
      <w:i/>
      <w:iCs/>
      <w:color w:val="000000" w:themeColor="text1"/>
    </w:rPr>
  </w:style>
  <w:style w:type="paragraph" w:customStyle="1" w:styleId="Huvudtitelspace">
    <w:name w:val="Huvudtitel space"/>
    <w:basedOn w:val="Normal"/>
    <w:semiHidden/>
    <w:rsid w:val="0097790C"/>
    <w:pPr>
      <w:spacing w:before="1080" w:line="480" w:lineRule="exact"/>
      <w:ind w:firstLine="0"/>
      <w:jc w:val="left"/>
    </w:pPr>
    <w:rPr>
      <w:rFonts w:eastAsia="Times New Roman" w:cs="Times New Roman"/>
      <w:szCs w:val="20"/>
    </w:rPr>
  </w:style>
  <w:style w:type="paragraph" w:customStyle="1" w:styleId="Undertitelspace">
    <w:name w:val="Undertitel space"/>
    <w:basedOn w:val="Normal"/>
    <w:semiHidden/>
    <w:rsid w:val="0097790C"/>
    <w:pPr>
      <w:spacing w:before="320" w:after="720" w:line="480" w:lineRule="exact"/>
      <w:ind w:left="284" w:hanging="284"/>
      <w:jc w:val="left"/>
    </w:pPr>
    <w:rPr>
      <w:rFonts w:eastAsia="Times New Roman" w:cs="Times New Roman"/>
      <w:szCs w:val="20"/>
    </w:rPr>
  </w:style>
  <w:style w:type="paragraph" w:customStyle="1" w:styleId="ReferenslistaReferencelist">
    <w:name w:val="Referenslista / Reference list"/>
    <w:basedOn w:val="Normal"/>
    <w:uiPriority w:val="2"/>
    <w:qFormat/>
    <w:rsid w:val="00FA7995"/>
    <w:pPr>
      <w:spacing w:line="300" w:lineRule="exact"/>
      <w:ind w:left="737" w:hanging="737"/>
      <w:jc w:val="left"/>
    </w:pPr>
    <w:rPr>
      <w:lang w:val="en-GB"/>
    </w:rPr>
  </w:style>
  <w:style w:type="character" w:styleId="AnvndHyperlnk">
    <w:name w:val="FollowedHyperlink"/>
    <w:basedOn w:val="Standardstycketeckensnitt"/>
    <w:uiPriority w:val="99"/>
    <w:semiHidden/>
    <w:unhideWhenUsed/>
    <w:rsid w:val="00EB6176"/>
    <w:rPr>
      <w:color w:val="954F72" w:themeColor="followedHyperlink"/>
      <w:u w:val="single"/>
    </w:rPr>
  </w:style>
  <w:style w:type="paragraph" w:customStyle="1" w:styleId="Mainpageotherlanguage">
    <w:name w:val="Main page other language"/>
    <w:basedOn w:val="Normal"/>
    <w:next w:val="Mainpageauthor"/>
    <w:uiPriority w:val="4"/>
    <w:qFormat/>
    <w:rsid w:val="003D1076"/>
    <w:pPr>
      <w:spacing w:before="440" w:after="720"/>
      <w:ind w:firstLine="0"/>
      <w:jc w:val="left"/>
    </w:pPr>
    <w:rPr>
      <w:rFonts w:ascii="Arial" w:hAnsi="Arial"/>
      <w:i/>
    </w:rPr>
  </w:style>
  <w:style w:type="table" w:styleId="Oformateradtabell5">
    <w:name w:val="Plain Table 5"/>
    <w:basedOn w:val="Normaltabell"/>
    <w:uiPriority w:val="45"/>
    <w:rsid w:val="005827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hreelinetable">
    <w:name w:val="Three line table"/>
    <w:basedOn w:val="Normaltabell"/>
    <w:uiPriority w:val="99"/>
    <w:rsid w:val="00880B5E"/>
    <w:rPr>
      <w:rFonts w:ascii="Times New Roman" w:hAnsi="Times New Roman"/>
      <w:sz w:val="22"/>
    </w:rPr>
    <w:tblPr>
      <w:tblBorders>
        <w:bottom w:val="single" w:sz="4" w:space="0" w:color="auto"/>
      </w:tblBorders>
    </w:tblPr>
    <w:tblStylePr w:type="firstRow">
      <w:rPr>
        <w:rFonts w:ascii="Times New Roman" w:hAnsi="Times New Roman"/>
      </w:rPr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9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lu.se/site/bibliotek/publicera-och-analysera/registrera-och-publicera/avtal-for-publicering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lar\AppData\Local\Temp\Temp1_SLU%20uppsatsmall%20v3%20(1).zip\SLU%20uppsatsmall%20v3\SLU_uppsatsmall_v3.dotx" TargetMode="External"/></Relationships>
</file>

<file path=word/theme/theme1.xml><?xml version="1.0" encoding="utf-8"?>
<a:theme xmlns:a="http://schemas.openxmlformats.org/drawingml/2006/main" name="Office-tema">
  <a:themeElements>
    <a:clrScheme name="SLU">
      <a:dk1>
        <a:sysClr val="windowText" lastClr="000000"/>
      </a:dk1>
      <a:lt1>
        <a:sysClr val="window" lastClr="FFFFFF"/>
      </a:lt1>
      <a:dk2>
        <a:srgbClr val="FFB81C"/>
      </a:dk2>
      <a:lt2>
        <a:srgbClr val="79863C"/>
      </a:lt2>
      <a:accent1>
        <a:srgbClr val="154734"/>
      </a:accent1>
      <a:accent2>
        <a:srgbClr val="509E2F"/>
      </a:accent2>
      <a:accent3>
        <a:srgbClr val="C4D600"/>
      </a:accent3>
      <a:accent4>
        <a:srgbClr val="007681"/>
      </a:accent4>
      <a:accent5>
        <a:srgbClr val="CE0037"/>
      </a:accent5>
      <a:accent6>
        <a:srgbClr val="67214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– Anglia" Version="2008">
  <b:Source>
    <b:Tag>lfäll</b:Tag>
    <b:SourceType>Book</b:SourceType>
    <b:Guid>{3865D4BE-4B0C-4A9C-BBA7-8730B5485BB6}</b:Guid>
    <b:Author>
      <b:Author>
        <b:NameList>
          <b:Person>
            <b:Last>lfädöglfädlö</b:Last>
          </b:Person>
        </b:NameList>
      </b:Author>
    </b:Author>
    <b:Title>äfölsfäl</b:Title>
    <b:Year>llll</b:Year>
    <b:City>llllll</b:City>
    <b:Publisher>llllll</b:Publisher>
    <b:RefOrder>1</b:RefOrder>
  </b:Source>
</b:Sources>
</file>

<file path=customXml/itemProps1.xml><?xml version="1.0" encoding="utf-8"?>
<ds:datastoreItem xmlns:ds="http://schemas.openxmlformats.org/officeDocument/2006/customXml" ds:itemID="{8C70799D-1192-4323-A08E-06BB94CB2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SLU_uppsatsmall_v3</Template>
  <TotalTime>3</TotalTime>
  <Pages>5</Pages>
  <Words>367</Words>
  <Characters>1949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Larsson</dc:creator>
  <cp:keywords/>
  <dc:description/>
  <cp:lastModifiedBy>Marie Larsson</cp:lastModifiedBy>
  <cp:revision>4</cp:revision>
  <cp:lastPrinted>2021-04-07T14:58:00Z</cp:lastPrinted>
  <dcterms:created xsi:type="dcterms:W3CDTF">2021-04-26T08:43:00Z</dcterms:created>
  <dcterms:modified xsi:type="dcterms:W3CDTF">2021-04-26T09:09:00Z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zotero-version="5.0.76"&gt;&lt;session id="NPJyxP3P"/&gt;&lt;style id="http://www.zotero.org/styles/acta-universitatis-agriculturae-sueciae" hasBibliography="1" bibliographyStyleHasBeenSet="1"/&gt;&lt;prefs&gt;&lt;pref name="fieldType" value="Field"/&gt;&lt;pref</vt:lpwstr>
  </property>
  <property fmtid="{D5CDD505-2E9C-101B-9397-08002B2CF9AE}" pid="3" name="ZOTERO_PREF_2">
    <vt:lpwstr> name="automaticJournalAbbreviations" value="true"/&gt;&lt;/prefs&gt;&lt;/data&gt;</vt:lpwstr>
  </property>
</Properties>
</file>